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7BE" w:rsidRPr="00F83AA1" w:rsidRDefault="006767BE" w:rsidP="00B53AA5">
      <w:pPr>
        <w:pStyle w:val="Heading2"/>
        <w:ind w:right="-2"/>
        <w:jc w:val="center"/>
        <w:rPr>
          <w:rFonts w:ascii="Times New Roman" w:hAnsi="Times New Roman"/>
          <w:szCs w:val="24"/>
        </w:rPr>
      </w:pPr>
      <w:r w:rsidRPr="00F83AA1">
        <w:rPr>
          <w:rFonts w:ascii="Times New Roman" w:hAnsi="Times New Roman"/>
          <w:szCs w:val="24"/>
        </w:rPr>
        <w:t>П Р О Т О К О Л</w:t>
      </w:r>
    </w:p>
    <w:p w:rsidR="006767BE" w:rsidRPr="00A6089C" w:rsidRDefault="006767BE" w:rsidP="00ED53C0">
      <w:pPr>
        <w:pStyle w:val="Heading3"/>
        <w:ind w:right="-2" w:firstLine="0"/>
        <w:jc w:val="center"/>
        <w:rPr>
          <w:b w:val="0"/>
          <w:sz w:val="24"/>
          <w:szCs w:val="24"/>
        </w:rPr>
      </w:pPr>
      <w:r w:rsidRPr="00A6089C">
        <w:rPr>
          <w:b w:val="0"/>
          <w:sz w:val="24"/>
          <w:szCs w:val="24"/>
        </w:rPr>
        <w:t>за устно заявяване на нотариално удостоверяване на подписа и съдържанието на пълномощно по чл. 37 от Закона за задълженията и договорите</w:t>
      </w:r>
    </w:p>
    <w:p w:rsidR="006767BE" w:rsidRPr="006A6683" w:rsidRDefault="006767BE" w:rsidP="006A6683">
      <w:pPr>
        <w:shd w:val="clear" w:color="auto" w:fill="FFFFFF"/>
        <w:ind w:right="425"/>
        <w:jc w:val="center"/>
        <w:rPr>
          <w:rFonts w:ascii="Times New Roman" w:hAnsi="Times New Roman"/>
          <w:spacing w:val="6"/>
          <w:szCs w:val="24"/>
          <w:lang w:val="bg-BG"/>
        </w:rPr>
      </w:pPr>
      <w:r w:rsidRPr="006A6683">
        <w:rPr>
          <w:rFonts w:ascii="Times New Roman" w:hAnsi="Times New Roman"/>
          <w:spacing w:val="6"/>
          <w:szCs w:val="24"/>
          <w:lang w:val="bg-BG"/>
        </w:rPr>
        <w:t>(</w:t>
      </w:r>
      <w:r w:rsidRPr="00F83AA1">
        <w:rPr>
          <w:rFonts w:ascii="Times New Roman" w:hAnsi="Times New Roman"/>
          <w:i/>
          <w:spacing w:val="6"/>
          <w:szCs w:val="24"/>
          <w:lang w:val="bg-BG"/>
        </w:rPr>
        <w:t>Уникален идентификатор на административната услуга - 2094</w:t>
      </w:r>
      <w:r w:rsidRPr="006A6683">
        <w:rPr>
          <w:rFonts w:ascii="Times New Roman" w:hAnsi="Times New Roman"/>
          <w:spacing w:val="6"/>
          <w:szCs w:val="24"/>
          <w:lang w:val="bg-BG"/>
        </w:rPr>
        <w:t>)</w:t>
      </w:r>
    </w:p>
    <w:p w:rsidR="006767BE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</w:p>
    <w:p w:rsidR="006767BE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>Днес</w:t>
      </w:r>
      <w:r>
        <w:rPr>
          <w:rFonts w:ascii="Times New Roman" w:hAnsi="Times New Roman"/>
          <w:szCs w:val="24"/>
          <w:lang w:val="bg-BG" w:eastAsia="bg-BG"/>
        </w:rPr>
        <w:t>,</w:t>
      </w:r>
      <w:r w:rsidRPr="006A6683">
        <w:rPr>
          <w:rFonts w:ascii="Times New Roman" w:hAnsi="Times New Roman"/>
          <w:szCs w:val="24"/>
          <w:lang w:val="bg-BG" w:eastAsia="bg-BG"/>
        </w:rPr>
        <w:t xml:space="preserve"> ..........</w:t>
      </w:r>
      <w:r>
        <w:rPr>
          <w:rFonts w:ascii="Times New Roman" w:hAnsi="Times New Roman"/>
          <w:szCs w:val="24"/>
          <w:lang w:val="bg-BG" w:eastAsia="bg-BG"/>
        </w:rPr>
        <w:t>............</w:t>
      </w:r>
      <w:r w:rsidRPr="006A6683">
        <w:rPr>
          <w:rFonts w:ascii="Times New Roman" w:hAnsi="Times New Roman"/>
          <w:szCs w:val="24"/>
          <w:lang w:val="bg-BG" w:eastAsia="bg-BG"/>
        </w:rPr>
        <w:t>.........</w:t>
      </w:r>
      <w:r>
        <w:rPr>
          <w:rFonts w:ascii="Times New Roman" w:hAnsi="Times New Roman"/>
          <w:szCs w:val="24"/>
          <w:lang w:val="bg-BG" w:eastAsia="bg-BG"/>
        </w:rPr>
        <w:t xml:space="preserve">, </w:t>
      </w:r>
      <w:r w:rsidRPr="006A6683">
        <w:rPr>
          <w:rFonts w:ascii="Times New Roman" w:hAnsi="Times New Roman"/>
          <w:szCs w:val="24"/>
          <w:lang w:val="bg-BG" w:eastAsia="bg-BG"/>
        </w:rPr>
        <w:t>длъжностното лице:</w:t>
      </w: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>……….............................................................................................</w:t>
      </w:r>
      <w:r>
        <w:rPr>
          <w:rFonts w:ascii="Times New Roman" w:hAnsi="Times New Roman"/>
          <w:szCs w:val="24"/>
          <w:lang w:val="bg-BG" w:eastAsia="bg-BG"/>
        </w:rPr>
        <w:t>...............................</w:t>
      </w:r>
      <w:r w:rsidRPr="006A6683">
        <w:rPr>
          <w:rFonts w:ascii="Times New Roman" w:hAnsi="Times New Roman"/>
          <w:szCs w:val="24"/>
          <w:lang w:val="bg-BG" w:eastAsia="bg-BG"/>
        </w:rPr>
        <w:t>.............</w:t>
      </w:r>
    </w:p>
    <w:p w:rsidR="006767BE" w:rsidRPr="00EA1C84" w:rsidRDefault="006767BE" w:rsidP="006A6683">
      <w:pPr>
        <w:jc w:val="center"/>
        <w:textAlignment w:val="center"/>
        <w:rPr>
          <w:rFonts w:ascii="Times New Roman" w:hAnsi="Times New Roman"/>
          <w:i/>
          <w:sz w:val="20"/>
          <w:lang w:val="bg-BG" w:eastAsia="bg-BG"/>
        </w:rPr>
      </w:pPr>
      <w:r w:rsidRPr="00EA1C84">
        <w:rPr>
          <w:rFonts w:ascii="Times New Roman" w:hAnsi="Times New Roman"/>
          <w:i/>
          <w:sz w:val="20"/>
          <w:lang w:val="bg-BG" w:eastAsia="bg-BG"/>
        </w:rPr>
        <w:t>(посочват се трите имена на лицето)</w:t>
      </w: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>на длъжност ......................................................................................................................</w:t>
      </w:r>
      <w:r>
        <w:rPr>
          <w:rFonts w:ascii="Times New Roman" w:hAnsi="Times New Roman"/>
          <w:szCs w:val="24"/>
          <w:lang w:val="bg-BG" w:eastAsia="bg-BG"/>
        </w:rPr>
        <w:t>...............................</w:t>
      </w: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>в ......................................................................................................................</w:t>
      </w:r>
      <w:r>
        <w:rPr>
          <w:rFonts w:ascii="Times New Roman" w:hAnsi="Times New Roman"/>
          <w:szCs w:val="24"/>
          <w:lang w:val="bg-BG" w:eastAsia="bg-BG"/>
        </w:rPr>
        <w:t>..............................</w:t>
      </w:r>
      <w:r w:rsidRPr="006A6683">
        <w:rPr>
          <w:rFonts w:ascii="Times New Roman" w:hAnsi="Times New Roman"/>
          <w:szCs w:val="24"/>
          <w:lang w:val="bg-BG" w:eastAsia="bg-BG"/>
        </w:rPr>
        <w:t>,</w:t>
      </w:r>
    </w:p>
    <w:p w:rsidR="006767BE" w:rsidRPr="00EA1C84" w:rsidRDefault="006767BE" w:rsidP="006A6683">
      <w:pPr>
        <w:jc w:val="center"/>
        <w:textAlignment w:val="center"/>
        <w:rPr>
          <w:rFonts w:ascii="Times New Roman" w:hAnsi="Times New Roman"/>
          <w:sz w:val="20"/>
          <w:lang w:val="bg-BG" w:eastAsia="bg-BG"/>
        </w:rPr>
      </w:pPr>
      <w:r w:rsidRPr="00EA1C84">
        <w:rPr>
          <w:rFonts w:ascii="Times New Roman" w:hAnsi="Times New Roman"/>
          <w:sz w:val="20"/>
          <w:lang w:val="bg-BG" w:eastAsia="bg-BG"/>
        </w:rPr>
        <w:t>(</w:t>
      </w:r>
      <w:r w:rsidRPr="00EA1C84">
        <w:rPr>
          <w:rFonts w:ascii="Times New Roman" w:hAnsi="Times New Roman"/>
          <w:i/>
          <w:iCs/>
          <w:sz w:val="20"/>
          <w:lang w:val="bg-BG" w:eastAsia="bg-BG"/>
        </w:rPr>
        <w:t>наименование на длъжността и звеното</w:t>
      </w:r>
      <w:r w:rsidRPr="00EA1C84">
        <w:rPr>
          <w:rFonts w:ascii="Times New Roman" w:hAnsi="Times New Roman"/>
          <w:sz w:val="20"/>
          <w:lang w:val="bg-BG" w:eastAsia="bg-BG"/>
        </w:rPr>
        <w:t>)</w:t>
      </w: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</w:p>
    <w:p w:rsidR="006767BE" w:rsidRPr="006A6683" w:rsidRDefault="006767BE" w:rsidP="00B53AA5">
      <w:pPr>
        <w:jc w:val="both"/>
        <w:textAlignment w:val="center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 xml:space="preserve">на основание чл. 29, ал. 5 </w:t>
      </w:r>
      <w:r>
        <w:rPr>
          <w:rFonts w:ascii="Times New Roman" w:hAnsi="Times New Roman"/>
          <w:szCs w:val="24"/>
          <w:lang w:val="bg-BG" w:eastAsia="bg-BG"/>
        </w:rPr>
        <w:t xml:space="preserve">от </w:t>
      </w:r>
      <w:r w:rsidRPr="006A6683">
        <w:rPr>
          <w:rFonts w:ascii="Times New Roman" w:hAnsi="Times New Roman"/>
          <w:szCs w:val="24"/>
          <w:lang w:val="bg-BG" w:eastAsia="bg-BG"/>
        </w:rPr>
        <w:t>АПК състави този протокол в уверение на това, че заявителят …………………………………………….………………………….........</w:t>
      </w:r>
      <w:r>
        <w:rPr>
          <w:rFonts w:ascii="Times New Roman" w:hAnsi="Times New Roman"/>
          <w:szCs w:val="24"/>
          <w:lang w:val="bg-BG" w:eastAsia="bg-BG"/>
        </w:rPr>
        <w:t>..............................</w:t>
      </w:r>
      <w:r w:rsidRPr="006A6683">
        <w:rPr>
          <w:rFonts w:ascii="Times New Roman" w:hAnsi="Times New Roman"/>
          <w:szCs w:val="24"/>
          <w:lang w:val="bg-BG" w:eastAsia="bg-BG"/>
        </w:rPr>
        <w:t>,</w:t>
      </w:r>
    </w:p>
    <w:p w:rsidR="006767BE" w:rsidRPr="00ED53C0" w:rsidRDefault="006767BE" w:rsidP="006A6683">
      <w:pPr>
        <w:jc w:val="center"/>
        <w:textAlignment w:val="center"/>
        <w:rPr>
          <w:rFonts w:ascii="Times New Roman" w:hAnsi="Times New Roman"/>
          <w:i/>
          <w:sz w:val="20"/>
          <w:lang w:val="bg-BG" w:eastAsia="bg-BG"/>
        </w:rPr>
      </w:pPr>
      <w:r w:rsidRPr="00ED53C0">
        <w:rPr>
          <w:rFonts w:ascii="Times New Roman" w:hAnsi="Times New Roman"/>
          <w:i/>
          <w:sz w:val="20"/>
          <w:lang w:val="bg-BG" w:eastAsia="bg-BG"/>
        </w:rPr>
        <w:t>(посочват се трите имена на лицето)</w:t>
      </w:r>
    </w:p>
    <w:p w:rsidR="006767BE" w:rsidRPr="006A6683" w:rsidRDefault="006767BE" w:rsidP="006A6683">
      <w:pPr>
        <w:jc w:val="center"/>
        <w:textAlignment w:val="center"/>
        <w:rPr>
          <w:rFonts w:ascii="Times New Roman" w:hAnsi="Times New Roman"/>
          <w:i/>
          <w:szCs w:val="24"/>
          <w:lang w:val="bg-BG" w:eastAsia="bg-BG"/>
        </w:rPr>
      </w:pPr>
    </w:p>
    <w:p w:rsidR="006767BE" w:rsidRPr="006A6683" w:rsidRDefault="006767BE" w:rsidP="006A6683">
      <w:pPr>
        <w:spacing w:line="360" w:lineRule="auto"/>
        <w:jc w:val="both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/>
        </w:rPr>
        <w:t>с постоянен/настоящ адрес гр./с. ...</w:t>
      </w:r>
      <w:r>
        <w:rPr>
          <w:rFonts w:ascii="Times New Roman" w:hAnsi="Times New Roman"/>
          <w:szCs w:val="24"/>
          <w:lang w:val="bg-BG"/>
        </w:rPr>
        <w:t>.............</w:t>
      </w:r>
      <w:r w:rsidRPr="006A6683">
        <w:rPr>
          <w:rFonts w:ascii="Times New Roman" w:hAnsi="Times New Roman"/>
          <w:szCs w:val="24"/>
          <w:lang w:val="bg-BG"/>
        </w:rPr>
        <w:t>....................................., община…</w:t>
      </w:r>
      <w:r>
        <w:rPr>
          <w:rFonts w:ascii="Times New Roman" w:hAnsi="Times New Roman"/>
          <w:szCs w:val="24"/>
          <w:lang w:val="bg-BG"/>
        </w:rPr>
        <w:t>.</w:t>
      </w:r>
      <w:r w:rsidRPr="006A6683">
        <w:rPr>
          <w:rFonts w:ascii="Times New Roman" w:hAnsi="Times New Roman"/>
          <w:szCs w:val="24"/>
          <w:lang w:val="bg-BG"/>
        </w:rPr>
        <w:t>……..……, област……..……</w:t>
      </w:r>
      <w:r>
        <w:rPr>
          <w:rFonts w:ascii="Times New Roman" w:hAnsi="Times New Roman"/>
          <w:szCs w:val="24"/>
          <w:lang w:val="bg-BG"/>
        </w:rPr>
        <w:t>…….,</w:t>
      </w:r>
      <w:r w:rsidRPr="006A6683">
        <w:rPr>
          <w:rFonts w:ascii="Times New Roman" w:hAnsi="Times New Roman"/>
          <w:szCs w:val="24"/>
          <w:lang w:val="bg-BG"/>
        </w:rPr>
        <w:t xml:space="preserve"> ул. (ж.к.) </w:t>
      </w:r>
      <w:r>
        <w:rPr>
          <w:rFonts w:ascii="Times New Roman" w:hAnsi="Times New Roman"/>
          <w:szCs w:val="24"/>
          <w:lang w:val="bg-BG"/>
        </w:rPr>
        <w:t>……………………….</w:t>
      </w:r>
      <w:r w:rsidRPr="006A6683">
        <w:rPr>
          <w:rFonts w:ascii="Times New Roman" w:hAnsi="Times New Roman"/>
          <w:szCs w:val="24"/>
          <w:lang w:val="bg-BG"/>
        </w:rPr>
        <w:t>……………………...................., тел</w:t>
      </w:r>
      <w:r>
        <w:rPr>
          <w:rFonts w:ascii="Times New Roman" w:hAnsi="Times New Roman"/>
          <w:szCs w:val="24"/>
          <w:lang w:val="bg-BG"/>
        </w:rPr>
        <w:t xml:space="preserve">.: </w:t>
      </w:r>
      <w:r w:rsidRPr="006A6683">
        <w:rPr>
          <w:rFonts w:ascii="Times New Roman" w:hAnsi="Times New Roman"/>
          <w:szCs w:val="24"/>
          <w:lang w:val="bg-BG"/>
        </w:rPr>
        <w:t xml:space="preserve">………...................., електронна поща </w:t>
      </w:r>
      <w:r>
        <w:rPr>
          <w:rFonts w:ascii="Times New Roman" w:hAnsi="Times New Roman"/>
          <w:szCs w:val="24"/>
          <w:lang w:val="bg-BG"/>
        </w:rPr>
        <w:t>……………………………</w:t>
      </w:r>
    </w:p>
    <w:p w:rsidR="006767BE" w:rsidRPr="00ED53C0" w:rsidRDefault="006767BE" w:rsidP="0009792F">
      <w:pPr>
        <w:pStyle w:val="Heading3"/>
        <w:ind w:right="-2" w:firstLine="0"/>
        <w:rPr>
          <w:b w:val="0"/>
          <w:sz w:val="24"/>
          <w:szCs w:val="24"/>
        </w:rPr>
      </w:pPr>
      <w:r w:rsidRPr="00ED53C0">
        <w:rPr>
          <w:b w:val="0"/>
          <w:sz w:val="24"/>
          <w:szCs w:val="24"/>
        </w:rPr>
        <w:t>устно заяви искане за нотариално удостоверяване на подписа и на съд</w:t>
      </w:r>
      <w:r>
        <w:rPr>
          <w:b w:val="0"/>
          <w:sz w:val="24"/>
          <w:szCs w:val="24"/>
        </w:rPr>
        <w:t xml:space="preserve">ържанието на пълномощно по чл. </w:t>
      </w:r>
      <w:r w:rsidRPr="00ED53C0">
        <w:rPr>
          <w:b w:val="0"/>
          <w:sz w:val="24"/>
          <w:szCs w:val="24"/>
        </w:rPr>
        <w:t>37 от Закона за задълженията и договорите:</w:t>
      </w: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Cs w:val="24"/>
          <w:lang w:val="bg-BG" w:eastAsia="bg-BG"/>
        </w:rPr>
        <w:t>............................</w:t>
      </w:r>
    </w:p>
    <w:p w:rsidR="006767BE" w:rsidRPr="00ED53C0" w:rsidRDefault="006767BE" w:rsidP="006A6683">
      <w:pPr>
        <w:jc w:val="center"/>
        <w:textAlignment w:val="center"/>
        <w:rPr>
          <w:rFonts w:ascii="Times New Roman" w:hAnsi="Times New Roman"/>
          <w:i/>
          <w:sz w:val="20"/>
          <w:lang w:val="bg-BG" w:eastAsia="bg-BG"/>
        </w:rPr>
      </w:pPr>
      <w:r w:rsidRPr="00ED53C0">
        <w:rPr>
          <w:rFonts w:ascii="Times New Roman" w:hAnsi="Times New Roman"/>
          <w:i/>
          <w:sz w:val="20"/>
          <w:lang w:val="bg-BG" w:eastAsia="bg-BG"/>
        </w:rPr>
        <w:t>(посочва се видът</w:t>
      </w:r>
      <w:r>
        <w:rPr>
          <w:rFonts w:ascii="Times New Roman" w:hAnsi="Times New Roman"/>
          <w:i/>
          <w:sz w:val="20"/>
          <w:lang w:val="bg-BG" w:eastAsia="bg-BG"/>
        </w:rPr>
        <w:t xml:space="preserve"> на документа</w:t>
      </w:r>
      <w:r w:rsidRPr="00ED53C0">
        <w:rPr>
          <w:rFonts w:ascii="Times New Roman" w:hAnsi="Times New Roman"/>
          <w:i/>
          <w:sz w:val="20"/>
          <w:lang w:val="bg-BG" w:eastAsia="bg-BG"/>
        </w:rPr>
        <w:t>)</w:t>
      </w:r>
    </w:p>
    <w:p w:rsidR="006767BE" w:rsidRPr="006A6683" w:rsidRDefault="006767BE" w:rsidP="006A6683">
      <w:pPr>
        <w:textAlignment w:val="center"/>
        <w:rPr>
          <w:rFonts w:ascii="Times New Roman" w:hAnsi="Times New Roman"/>
          <w:szCs w:val="24"/>
          <w:lang w:val="bg-BG" w:eastAsia="bg-BG"/>
        </w:rPr>
      </w:pPr>
    </w:p>
    <w:p w:rsidR="006767BE" w:rsidRPr="006A6683" w:rsidRDefault="006767BE" w:rsidP="006A6683">
      <w:pPr>
        <w:spacing w:before="120"/>
        <w:rPr>
          <w:rFonts w:ascii="Times New Roman" w:hAnsi="Times New Roman"/>
          <w:szCs w:val="24"/>
          <w:lang w:val="bg-BG" w:eastAsia="bg-BG"/>
        </w:rPr>
      </w:pPr>
      <w:r w:rsidRPr="006A6683">
        <w:rPr>
          <w:rFonts w:ascii="Times New Roman" w:hAnsi="Times New Roman"/>
          <w:szCs w:val="24"/>
          <w:lang w:val="bg-BG" w:eastAsia="bg-BG"/>
        </w:rPr>
        <w:t>Заявителят прилага следните документи:</w:t>
      </w:r>
    </w:p>
    <w:p w:rsidR="006767BE" w:rsidRPr="006A6683" w:rsidRDefault="006767BE" w:rsidP="006A6683">
      <w:pPr>
        <w:numPr>
          <w:ilvl w:val="0"/>
          <w:numId w:val="13"/>
        </w:numPr>
        <w:jc w:val="both"/>
        <w:rPr>
          <w:rFonts w:ascii="Times New Roman" w:hAnsi="Times New Roman"/>
          <w:bCs/>
          <w:szCs w:val="24"/>
          <w:lang w:val="bg-BG"/>
        </w:rPr>
      </w:pPr>
      <w:r w:rsidRPr="006A6683">
        <w:rPr>
          <w:rFonts w:ascii="Times New Roman" w:hAnsi="Times New Roman"/>
          <w:bCs/>
          <w:szCs w:val="24"/>
          <w:lang w:val="bg-BG"/>
        </w:rPr>
        <w:t>Документ за самоличност (лична карта).</w:t>
      </w:r>
    </w:p>
    <w:p w:rsidR="006767BE" w:rsidRPr="006A6683" w:rsidRDefault="006767BE" w:rsidP="006A6683">
      <w:pPr>
        <w:numPr>
          <w:ilvl w:val="0"/>
          <w:numId w:val="13"/>
        </w:numPr>
        <w:jc w:val="both"/>
        <w:rPr>
          <w:rFonts w:ascii="Times New Roman" w:hAnsi="Times New Roman"/>
          <w:bCs/>
          <w:szCs w:val="24"/>
          <w:lang w:val="bg-BG"/>
        </w:rPr>
      </w:pPr>
      <w:r w:rsidRPr="006A6683">
        <w:rPr>
          <w:rFonts w:ascii="Times New Roman" w:hAnsi="Times New Roman"/>
          <w:bCs/>
          <w:szCs w:val="24"/>
          <w:lang w:val="bg-BG"/>
        </w:rPr>
        <w:t>Документ за собственост (при необходимост)</w:t>
      </w:r>
      <w:r>
        <w:rPr>
          <w:rFonts w:ascii="Times New Roman" w:hAnsi="Times New Roman"/>
          <w:bCs/>
          <w:szCs w:val="24"/>
          <w:lang w:val="bg-BG"/>
        </w:rPr>
        <w:t>.</w:t>
      </w:r>
    </w:p>
    <w:p w:rsidR="006767BE" w:rsidRPr="006A6683" w:rsidRDefault="006767BE" w:rsidP="006A6683">
      <w:pPr>
        <w:numPr>
          <w:ilvl w:val="0"/>
          <w:numId w:val="13"/>
        </w:numPr>
        <w:jc w:val="both"/>
        <w:rPr>
          <w:rFonts w:ascii="Times New Roman" w:hAnsi="Times New Roman"/>
          <w:bCs/>
          <w:szCs w:val="24"/>
          <w:lang w:val="bg-BG"/>
        </w:rPr>
      </w:pPr>
      <w:r w:rsidRPr="006A6683">
        <w:rPr>
          <w:rFonts w:ascii="Times New Roman" w:hAnsi="Times New Roman"/>
          <w:bCs/>
          <w:szCs w:val="24"/>
          <w:lang w:val="bg-BG"/>
        </w:rPr>
        <w:t>Два или повече екземпляра на документа, който се представя за нотариално удостоверяване.</w:t>
      </w:r>
    </w:p>
    <w:p w:rsidR="006767BE" w:rsidRPr="006A6683" w:rsidRDefault="006767BE" w:rsidP="006A6683">
      <w:pPr>
        <w:rPr>
          <w:lang w:val="bg-BG"/>
        </w:rPr>
      </w:pPr>
    </w:p>
    <w:p w:rsidR="006767BE" w:rsidRPr="006A6683" w:rsidRDefault="006767BE" w:rsidP="006A6683">
      <w:pPr>
        <w:rPr>
          <w:lang w:val="bg-BG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563"/>
        <w:gridCol w:w="4621"/>
      </w:tblGrid>
      <w:tr w:rsidR="006767BE" w:rsidRPr="006A6683" w:rsidTr="006A6683"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7BE" w:rsidRDefault="006767BE" w:rsidP="006A6683">
            <w:pPr>
              <w:textAlignment w:val="center"/>
              <w:rPr>
                <w:rFonts w:ascii="Times New Roman" w:hAnsi="Times New Roman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Cs w:val="24"/>
                <w:lang w:val="bg-BG" w:eastAsia="bg-BG"/>
              </w:rPr>
              <w:t xml:space="preserve">Длъжностно лице: </w:t>
            </w:r>
            <w:r w:rsidRPr="006A6683">
              <w:rPr>
                <w:rFonts w:ascii="Times New Roman" w:hAnsi="Times New Roman"/>
                <w:szCs w:val="24"/>
                <w:lang w:val="bg-BG" w:eastAsia="bg-BG"/>
              </w:rPr>
              <w:t>..........</w:t>
            </w:r>
            <w:r>
              <w:rPr>
                <w:rFonts w:ascii="Times New Roman" w:hAnsi="Times New Roman"/>
                <w:szCs w:val="24"/>
                <w:lang w:val="bg-BG" w:eastAsia="bg-BG"/>
              </w:rPr>
              <w:t>..............................</w:t>
            </w:r>
          </w:p>
          <w:p w:rsidR="006767BE" w:rsidRPr="006A6683" w:rsidRDefault="006767BE" w:rsidP="006A6683">
            <w:pPr>
              <w:textAlignment w:val="center"/>
              <w:rPr>
                <w:rFonts w:ascii="Times New Roman" w:hAnsi="Times New Roman"/>
                <w:szCs w:val="24"/>
                <w:lang w:val="bg-BG" w:eastAsia="bg-BG"/>
              </w:rPr>
            </w:pPr>
          </w:p>
          <w:p w:rsidR="006767BE" w:rsidRPr="006A6683" w:rsidRDefault="006767BE" w:rsidP="00ED53C0">
            <w:pPr>
              <w:ind w:firstLine="2268"/>
              <w:textAlignment w:val="center"/>
              <w:rPr>
                <w:rFonts w:ascii="Times New Roman" w:hAnsi="Times New Roman"/>
                <w:szCs w:val="24"/>
                <w:lang w:val="bg-BG" w:eastAsia="bg-BG"/>
              </w:rPr>
            </w:pPr>
            <w:r w:rsidRPr="006A6683">
              <w:rPr>
                <w:rFonts w:ascii="Times New Roman" w:hAnsi="Times New Roman"/>
                <w:szCs w:val="24"/>
                <w:lang w:val="bg-BG" w:eastAsia="bg-BG"/>
              </w:rPr>
              <w:t>(</w:t>
            </w:r>
            <w:r>
              <w:rPr>
                <w:rFonts w:ascii="Times New Roman" w:hAnsi="Times New Roman"/>
                <w:szCs w:val="24"/>
                <w:lang w:val="bg-BG" w:eastAsia="bg-BG"/>
              </w:rPr>
              <w:t xml:space="preserve">име и </w:t>
            </w:r>
            <w:r w:rsidRPr="006A6683">
              <w:rPr>
                <w:rFonts w:ascii="Times New Roman" w:hAnsi="Times New Roman"/>
                <w:szCs w:val="24"/>
                <w:lang w:val="bg-BG" w:eastAsia="bg-BG"/>
              </w:rPr>
              <w:t>подпис)</w:t>
            </w: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7BE" w:rsidRDefault="006767BE" w:rsidP="006A6683">
            <w:pPr>
              <w:textAlignment w:val="center"/>
              <w:rPr>
                <w:rFonts w:ascii="Times New Roman" w:hAnsi="Times New Roman"/>
                <w:szCs w:val="24"/>
                <w:lang w:val="bg-BG" w:eastAsia="bg-BG"/>
              </w:rPr>
            </w:pPr>
            <w:r w:rsidRPr="006A6683">
              <w:rPr>
                <w:rFonts w:ascii="Times New Roman" w:hAnsi="Times New Roman"/>
                <w:szCs w:val="24"/>
                <w:lang w:val="bg-BG" w:eastAsia="bg-BG"/>
              </w:rPr>
              <w:t>Заявител: .........................................</w:t>
            </w:r>
            <w:r>
              <w:rPr>
                <w:rFonts w:ascii="Times New Roman" w:hAnsi="Times New Roman"/>
                <w:szCs w:val="24"/>
                <w:lang w:val="bg-BG" w:eastAsia="bg-BG"/>
              </w:rPr>
              <w:t>..............</w:t>
            </w:r>
          </w:p>
          <w:p w:rsidR="006767BE" w:rsidRPr="006A6683" w:rsidRDefault="006767BE" w:rsidP="006A6683">
            <w:pPr>
              <w:textAlignment w:val="center"/>
              <w:rPr>
                <w:rFonts w:ascii="Times New Roman" w:hAnsi="Times New Roman"/>
                <w:szCs w:val="24"/>
                <w:lang w:val="bg-BG" w:eastAsia="bg-BG"/>
              </w:rPr>
            </w:pPr>
          </w:p>
          <w:p w:rsidR="006767BE" w:rsidRPr="006A6683" w:rsidRDefault="006767BE" w:rsidP="00ED53C0">
            <w:pPr>
              <w:ind w:firstLine="1935"/>
              <w:textAlignment w:val="center"/>
              <w:rPr>
                <w:rFonts w:ascii="Times New Roman" w:hAnsi="Times New Roman"/>
                <w:szCs w:val="24"/>
                <w:lang w:val="bg-BG" w:eastAsia="bg-BG"/>
              </w:rPr>
            </w:pPr>
            <w:r w:rsidRPr="006A6683">
              <w:rPr>
                <w:rFonts w:ascii="Times New Roman" w:hAnsi="Times New Roman"/>
                <w:szCs w:val="24"/>
                <w:lang w:val="bg-BG" w:eastAsia="bg-BG"/>
              </w:rPr>
              <w:t>(подпис)</w:t>
            </w:r>
          </w:p>
        </w:tc>
      </w:tr>
    </w:tbl>
    <w:p w:rsidR="006767BE" w:rsidRPr="0044681C" w:rsidRDefault="006767BE" w:rsidP="003142C4">
      <w:pPr>
        <w:rPr>
          <w:rFonts w:ascii="HebarU" w:hAnsi="HebarU"/>
          <w:lang w:val="bg-BG"/>
        </w:rPr>
      </w:pPr>
    </w:p>
    <w:sectPr w:rsidR="006767BE" w:rsidRPr="0044681C" w:rsidSect="005877B0">
      <w:headerReference w:type="even" r:id="rId7"/>
      <w:headerReference w:type="default" r:id="rId8"/>
      <w:pgSz w:w="11906" w:h="16838"/>
      <w:pgMar w:top="993" w:right="1469" w:bottom="851" w:left="146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7BE" w:rsidRDefault="006767BE">
      <w:r>
        <w:separator/>
      </w:r>
    </w:p>
  </w:endnote>
  <w:endnote w:type="continuationSeparator" w:id="0">
    <w:p w:rsidR="006767BE" w:rsidRDefault="00676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ba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NewSaturionModer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barU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‚l‚r –ѕ’©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7BE" w:rsidRDefault="006767BE">
      <w:r>
        <w:separator/>
      </w:r>
    </w:p>
  </w:footnote>
  <w:footnote w:type="continuationSeparator" w:id="0">
    <w:p w:rsidR="006767BE" w:rsidRDefault="006767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7BE" w:rsidRDefault="006767BE" w:rsidP="00AE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67BE" w:rsidRDefault="006767B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7BE" w:rsidRDefault="006767BE" w:rsidP="00AE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67BE" w:rsidRDefault="006767BE">
    <w:pPr>
      <w:pStyle w:val="Header"/>
      <w:rPr>
        <w:rFonts w:ascii="Times New Roman" w:hAnsi="Times New Roman"/>
        <w:lang w:val="bg-BG"/>
      </w:rPr>
    </w:pPr>
  </w:p>
  <w:p w:rsidR="006767BE" w:rsidRPr="005877B0" w:rsidRDefault="006767BE">
    <w:pPr>
      <w:pStyle w:val="Header"/>
      <w:rPr>
        <w:rFonts w:ascii="Times New Roman" w:hAnsi="Times New Roman"/>
        <w:lang w:val="bg-BG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74CD"/>
    <w:multiLevelType w:val="hybridMultilevel"/>
    <w:tmpl w:val="52420F70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C7F61B1"/>
    <w:multiLevelType w:val="hybridMultilevel"/>
    <w:tmpl w:val="429A956E"/>
    <w:lvl w:ilvl="0" w:tplc="A52E4B6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E81BED"/>
    <w:multiLevelType w:val="hybridMultilevel"/>
    <w:tmpl w:val="406E0D4C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AE5B6E"/>
    <w:multiLevelType w:val="hybridMultilevel"/>
    <w:tmpl w:val="AC36331C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49D2C52"/>
    <w:multiLevelType w:val="hybridMultilevel"/>
    <w:tmpl w:val="19E6DC70"/>
    <w:lvl w:ilvl="0" w:tplc="04020001">
      <w:start w:val="1"/>
      <w:numFmt w:val="bullet"/>
      <w:lvlText w:val=""/>
      <w:lvlJc w:val="left"/>
      <w:pPr>
        <w:ind w:left="1534" w:hanging="825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4CB044C"/>
    <w:multiLevelType w:val="hybridMultilevel"/>
    <w:tmpl w:val="0AE68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273CBD"/>
    <w:multiLevelType w:val="hybridMultilevel"/>
    <w:tmpl w:val="D08C433E"/>
    <w:lvl w:ilvl="0" w:tplc="778E0AD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46975446"/>
    <w:multiLevelType w:val="hybridMultilevel"/>
    <w:tmpl w:val="B37648F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8BA5B8F"/>
    <w:multiLevelType w:val="hybridMultilevel"/>
    <w:tmpl w:val="D08C433E"/>
    <w:lvl w:ilvl="0" w:tplc="778E0AD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59DB78FF"/>
    <w:multiLevelType w:val="hybridMultilevel"/>
    <w:tmpl w:val="57E664F8"/>
    <w:lvl w:ilvl="0" w:tplc="AE3A6F3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864A80"/>
    <w:multiLevelType w:val="hybridMultilevel"/>
    <w:tmpl w:val="9A4255B4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A1149C0"/>
    <w:multiLevelType w:val="hybridMultilevel"/>
    <w:tmpl w:val="F5BA8D34"/>
    <w:lvl w:ilvl="0" w:tplc="DB40C76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>
    <w:nsid w:val="7E491526"/>
    <w:multiLevelType w:val="hybridMultilevel"/>
    <w:tmpl w:val="02EED502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12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8C0"/>
    <w:rsid w:val="00005FF9"/>
    <w:rsid w:val="00006673"/>
    <w:rsid w:val="00010E7C"/>
    <w:rsid w:val="00010F54"/>
    <w:rsid w:val="00017209"/>
    <w:rsid w:val="00017E27"/>
    <w:rsid w:val="000250DF"/>
    <w:rsid w:val="00026106"/>
    <w:rsid w:val="00030B66"/>
    <w:rsid w:val="00034880"/>
    <w:rsid w:val="00035B78"/>
    <w:rsid w:val="00041585"/>
    <w:rsid w:val="00044201"/>
    <w:rsid w:val="00046251"/>
    <w:rsid w:val="000472FB"/>
    <w:rsid w:val="0005334A"/>
    <w:rsid w:val="000537EB"/>
    <w:rsid w:val="00061A01"/>
    <w:rsid w:val="0006261D"/>
    <w:rsid w:val="00065BCA"/>
    <w:rsid w:val="00066284"/>
    <w:rsid w:val="00070195"/>
    <w:rsid w:val="00070EC0"/>
    <w:rsid w:val="00072979"/>
    <w:rsid w:val="00075A23"/>
    <w:rsid w:val="00076FA5"/>
    <w:rsid w:val="0007739A"/>
    <w:rsid w:val="000803EF"/>
    <w:rsid w:val="00081190"/>
    <w:rsid w:val="000934A1"/>
    <w:rsid w:val="0009792F"/>
    <w:rsid w:val="000A1F5C"/>
    <w:rsid w:val="000A5F3D"/>
    <w:rsid w:val="000B611F"/>
    <w:rsid w:val="000B6F07"/>
    <w:rsid w:val="000C103A"/>
    <w:rsid w:val="000C6BD3"/>
    <w:rsid w:val="000E07AF"/>
    <w:rsid w:val="000E09CE"/>
    <w:rsid w:val="000E6C2C"/>
    <w:rsid w:val="000E7AB2"/>
    <w:rsid w:val="000F5D7C"/>
    <w:rsid w:val="000F7543"/>
    <w:rsid w:val="00103EB1"/>
    <w:rsid w:val="0010751C"/>
    <w:rsid w:val="00107DCF"/>
    <w:rsid w:val="0011099F"/>
    <w:rsid w:val="001166E1"/>
    <w:rsid w:val="00116CA5"/>
    <w:rsid w:val="00122489"/>
    <w:rsid w:val="00123DC1"/>
    <w:rsid w:val="00134B81"/>
    <w:rsid w:val="00143390"/>
    <w:rsid w:val="00145635"/>
    <w:rsid w:val="00153FCD"/>
    <w:rsid w:val="001574B2"/>
    <w:rsid w:val="00157AD4"/>
    <w:rsid w:val="001647AE"/>
    <w:rsid w:val="00172FA7"/>
    <w:rsid w:val="00177D6C"/>
    <w:rsid w:val="00182707"/>
    <w:rsid w:val="00182E07"/>
    <w:rsid w:val="00184449"/>
    <w:rsid w:val="00184627"/>
    <w:rsid w:val="001906D8"/>
    <w:rsid w:val="00191B7D"/>
    <w:rsid w:val="00195C5A"/>
    <w:rsid w:val="001C5EED"/>
    <w:rsid w:val="001C7601"/>
    <w:rsid w:val="001C7D5D"/>
    <w:rsid w:val="001C7E64"/>
    <w:rsid w:val="001D2ACB"/>
    <w:rsid w:val="001D7899"/>
    <w:rsid w:val="001E3FDE"/>
    <w:rsid w:val="001E5867"/>
    <w:rsid w:val="001F0E0C"/>
    <w:rsid w:val="001F1385"/>
    <w:rsid w:val="001F1F23"/>
    <w:rsid w:val="001F58AF"/>
    <w:rsid w:val="00201E0A"/>
    <w:rsid w:val="002039C3"/>
    <w:rsid w:val="00204A2F"/>
    <w:rsid w:val="00205918"/>
    <w:rsid w:val="00205F61"/>
    <w:rsid w:val="00206F48"/>
    <w:rsid w:val="00207D83"/>
    <w:rsid w:val="00222409"/>
    <w:rsid w:val="00226ABA"/>
    <w:rsid w:val="002322DC"/>
    <w:rsid w:val="00241275"/>
    <w:rsid w:val="00242A29"/>
    <w:rsid w:val="0024555D"/>
    <w:rsid w:val="00246ECD"/>
    <w:rsid w:val="00251FB7"/>
    <w:rsid w:val="00252E59"/>
    <w:rsid w:val="00260A03"/>
    <w:rsid w:val="0026546D"/>
    <w:rsid w:val="00271690"/>
    <w:rsid w:val="00274097"/>
    <w:rsid w:val="00281057"/>
    <w:rsid w:val="0028421D"/>
    <w:rsid w:val="002870CB"/>
    <w:rsid w:val="002A72BA"/>
    <w:rsid w:val="002B000A"/>
    <w:rsid w:val="002B1A99"/>
    <w:rsid w:val="002B1E71"/>
    <w:rsid w:val="002B5BF4"/>
    <w:rsid w:val="002B6989"/>
    <w:rsid w:val="002C01C8"/>
    <w:rsid w:val="002D1BBD"/>
    <w:rsid w:val="002D24FD"/>
    <w:rsid w:val="002D269E"/>
    <w:rsid w:val="002D3BEA"/>
    <w:rsid w:val="002D5288"/>
    <w:rsid w:val="002E2388"/>
    <w:rsid w:val="002E2456"/>
    <w:rsid w:val="002E6F46"/>
    <w:rsid w:val="002E72BE"/>
    <w:rsid w:val="002F0BF0"/>
    <w:rsid w:val="002F28E3"/>
    <w:rsid w:val="002F2FC3"/>
    <w:rsid w:val="002F714B"/>
    <w:rsid w:val="00304037"/>
    <w:rsid w:val="003051A9"/>
    <w:rsid w:val="00311650"/>
    <w:rsid w:val="003142C4"/>
    <w:rsid w:val="003174DD"/>
    <w:rsid w:val="00317FC9"/>
    <w:rsid w:val="003200AC"/>
    <w:rsid w:val="00323482"/>
    <w:rsid w:val="003236BE"/>
    <w:rsid w:val="0033106A"/>
    <w:rsid w:val="00335117"/>
    <w:rsid w:val="00340008"/>
    <w:rsid w:val="003405EF"/>
    <w:rsid w:val="00347C16"/>
    <w:rsid w:val="003523FD"/>
    <w:rsid w:val="0036036F"/>
    <w:rsid w:val="0036610E"/>
    <w:rsid w:val="0036717C"/>
    <w:rsid w:val="003709E1"/>
    <w:rsid w:val="003836F0"/>
    <w:rsid w:val="00387CC9"/>
    <w:rsid w:val="003916C7"/>
    <w:rsid w:val="003A22B0"/>
    <w:rsid w:val="003A25A2"/>
    <w:rsid w:val="003B0416"/>
    <w:rsid w:val="003B5C7D"/>
    <w:rsid w:val="003C0E69"/>
    <w:rsid w:val="003C59A5"/>
    <w:rsid w:val="003D0330"/>
    <w:rsid w:val="003D364C"/>
    <w:rsid w:val="003E3DB1"/>
    <w:rsid w:val="003E6D5D"/>
    <w:rsid w:val="003F5AC1"/>
    <w:rsid w:val="003F7A38"/>
    <w:rsid w:val="004012F1"/>
    <w:rsid w:val="00401E4E"/>
    <w:rsid w:val="00402E8A"/>
    <w:rsid w:val="00406FBF"/>
    <w:rsid w:val="00413783"/>
    <w:rsid w:val="00415934"/>
    <w:rsid w:val="0041606A"/>
    <w:rsid w:val="00421BA3"/>
    <w:rsid w:val="00421E9E"/>
    <w:rsid w:val="00425999"/>
    <w:rsid w:val="004311B7"/>
    <w:rsid w:val="00431F03"/>
    <w:rsid w:val="00441BCB"/>
    <w:rsid w:val="00442C97"/>
    <w:rsid w:val="00445370"/>
    <w:rsid w:val="0044681C"/>
    <w:rsid w:val="00446FB8"/>
    <w:rsid w:val="00447883"/>
    <w:rsid w:val="00450719"/>
    <w:rsid w:val="0046646D"/>
    <w:rsid w:val="004672DA"/>
    <w:rsid w:val="004716C5"/>
    <w:rsid w:val="004718D1"/>
    <w:rsid w:val="0047543E"/>
    <w:rsid w:val="00475C35"/>
    <w:rsid w:val="0048295E"/>
    <w:rsid w:val="00483E36"/>
    <w:rsid w:val="00494305"/>
    <w:rsid w:val="004A109E"/>
    <w:rsid w:val="004A28FF"/>
    <w:rsid w:val="004A5A63"/>
    <w:rsid w:val="004A66F8"/>
    <w:rsid w:val="004A6840"/>
    <w:rsid w:val="004A7A56"/>
    <w:rsid w:val="004B29C2"/>
    <w:rsid w:val="004C0A3F"/>
    <w:rsid w:val="004C58F8"/>
    <w:rsid w:val="004C7099"/>
    <w:rsid w:val="004E0326"/>
    <w:rsid w:val="004F2373"/>
    <w:rsid w:val="004F5B0E"/>
    <w:rsid w:val="00500CFE"/>
    <w:rsid w:val="00500EA7"/>
    <w:rsid w:val="00502FFD"/>
    <w:rsid w:val="0050425F"/>
    <w:rsid w:val="005121F6"/>
    <w:rsid w:val="00512F12"/>
    <w:rsid w:val="00512FA6"/>
    <w:rsid w:val="00522922"/>
    <w:rsid w:val="00523596"/>
    <w:rsid w:val="005235D1"/>
    <w:rsid w:val="005244D5"/>
    <w:rsid w:val="0052603F"/>
    <w:rsid w:val="0052682A"/>
    <w:rsid w:val="00535583"/>
    <w:rsid w:val="00535ECB"/>
    <w:rsid w:val="0053698A"/>
    <w:rsid w:val="005421DA"/>
    <w:rsid w:val="0054380F"/>
    <w:rsid w:val="00545EB3"/>
    <w:rsid w:val="005464EF"/>
    <w:rsid w:val="005551B9"/>
    <w:rsid w:val="005561A8"/>
    <w:rsid w:val="00556726"/>
    <w:rsid w:val="0056193A"/>
    <w:rsid w:val="005674FD"/>
    <w:rsid w:val="005708D2"/>
    <w:rsid w:val="00575FC8"/>
    <w:rsid w:val="00577942"/>
    <w:rsid w:val="00585A4C"/>
    <w:rsid w:val="00585D71"/>
    <w:rsid w:val="005877B0"/>
    <w:rsid w:val="00591FF6"/>
    <w:rsid w:val="00593CF7"/>
    <w:rsid w:val="005945C9"/>
    <w:rsid w:val="00595064"/>
    <w:rsid w:val="00596330"/>
    <w:rsid w:val="005A1CE0"/>
    <w:rsid w:val="005A7575"/>
    <w:rsid w:val="005A7FE0"/>
    <w:rsid w:val="005B1232"/>
    <w:rsid w:val="005B51DB"/>
    <w:rsid w:val="005E1190"/>
    <w:rsid w:val="005E3297"/>
    <w:rsid w:val="005F4821"/>
    <w:rsid w:val="005F7510"/>
    <w:rsid w:val="006008CD"/>
    <w:rsid w:val="00601890"/>
    <w:rsid w:val="006027F0"/>
    <w:rsid w:val="00604C3B"/>
    <w:rsid w:val="00605D66"/>
    <w:rsid w:val="006240EC"/>
    <w:rsid w:val="00626DDD"/>
    <w:rsid w:val="00633DBC"/>
    <w:rsid w:val="00636A7F"/>
    <w:rsid w:val="006413E3"/>
    <w:rsid w:val="00643923"/>
    <w:rsid w:val="0065375A"/>
    <w:rsid w:val="00661162"/>
    <w:rsid w:val="006618E3"/>
    <w:rsid w:val="0066638C"/>
    <w:rsid w:val="00666AC0"/>
    <w:rsid w:val="00667600"/>
    <w:rsid w:val="00672D04"/>
    <w:rsid w:val="0067357B"/>
    <w:rsid w:val="006767BE"/>
    <w:rsid w:val="0067708D"/>
    <w:rsid w:val="00682E25"/>
    <w:rsid w:val="006844C5"/>
    <w:rsid w:val="00684EFE"/>
    <w:rsid w:val="00696286"/>
    <w:rsid w:val="00697EC1"/>
    <w:rsid w:val="006A076C"/>
    <w:rsid w:val="006A6683"/>
    <w:rsid w:val="006A6E8B"/>
    <w:rsid w:val="006B2191"/>
    <w:rsid w:val="006C140B"/>
    <w:rsid w:val="006C4799"/>
    <w:rsid w:val="006C4F89"/>
    <w:rsid w:val="006C63CE"/>
    <w:rsid w:val="006D5329"/>
    <w:rsid w:val="006E10C6"/>
    <w:rsid w:val="006E236F"/>
    <w:rsid w:val="006E42B8"/>
    <w:rsid w:val="006E7B08"/>
    <w:rsid w:val="00700F1E"/>
    <w:rsid w:val="007015C6"/>
    <w:rsid w:val="00701BD5"/>
    <w:rsid w:val="00702014"/>
    <w:rsid w:val="00702962"/>
    <w:rsid w:val="00704CE4"/>
    <w:rsid w:val="007074CB"/>
    <w:rsid w:val="00712C72"/>
    <w:rsid w:val="00715163"/>
    <w:rsid w:val="00716D59"/>
    <w:rsid w:val="00724CBF"/>
    <w:rsid w:val="00743E15"/>
    <w:rsid w:val="00745ACC"/>
    <w:rsid w:val="00756914"/>
    <w:rsid w:val="007577DD"/>
    <w:rsid w:val="00762595"/>
    <w:rsid w:val="00771199"/>
    <w:rsid w:val="00781026"/>
    <w:rsid w:val="007929A4"/>
    <w:rsid w:val="007961C3"/>
    <w:rsid w:val="00797081"/>
    <w:rsid w:val="007A1BC5"/>
    <w:rsid w:val="007A3792"/>
    <w:rsid w:val="007A445B"/>
    <w:rsid w:val="007B07D2"/>
    <w:rsid w:val="007B4E8C"/>
    <w:rsid w:val="007C41E2"/>
    <w:rsid w:val="007C695A"/>
    <w:rsid w:val="007C7539"/>
    <w:rsid w:val="007D1C5D"/>
    <w:rsid w:val="007D2668"/>
    <w:rsid w:val="007E1791"/>
    <w:rsid w:val="007E389F"/>
    <w:rsid w:val="007E3DB2"/>
    <w:rsid w:val="007F1CCE"/>
    <w:rsid w:val="007F381B"/>
    <w:rsid w:val="007F6921"/>
    <w:rsid w:val="00802078"/>
    <w:rsid w:val="00805F5D"/>
    <w:rsid w:val="00810E2E"/>
    <w:rsid w:val="00825E96"/>
    <w:rsid w:val="00825F28"/>
    <w:rsid w:val="00827D9E"/>
    <w:rsid w:val="008376ED"/>
    <w:rsid w:val="008453C1"/>
    <w:rsid w:val="00846B51"/>
    <w:rsid w:val="00847F1E"/>
    <w:rsid w:val="008509ED"/>
    <w:rsid w:val="00852037"/>
    <w:rsid w:val="00855E50"/>
    <w:rsid w:val="0085658D"/>
    <w:rsid w:val="008618DC"/>
    <w:rsid w:val="008624BE"/>
    <w:rsid w:val="00863658"/>
    <w:rsid w:val="008662DE"/>
    <w:rsid w:val="008711BC"/>
    <w:rsid w:val="00881AFB"/>
    <w:rsid w:val="0088242D"/>
    <w:rsid w:val="0088415D"/>
    <w:rsid w:val="00884BE5"/>
    <w:rsid w:val="008936A1"/>
    <w:rsid w:val="008A138F"/>
    <w:rsid w:val="008A1CC8"/>
    <w:rsid w:val="008A54F0"/>
    <w:rsid w:val="008B21F7"/>
    <w:rsid w:val="008B2AFD"/>
    <w:rsid w:val="008B2D95"/>
    <w:rsid w:val="008B493B"/>
    <w:rsid w:val="008C2C7C"/>
    <w:rsid w:val="008C6A0E"/>
    <w:rsid w:val="008E0972"/>
    <w:rsid w:val="008E133E"/>
    <w:rsid w:val="008E19D2"/>
    <w:rsid w:val="008F30F9"/>
    <w:rsid w:val="008F3AC8"/>
    <w:rsid w:val="008F74B2"/>
    <w:rsid w:val="009065DC"/>
    <w:rsid w:val="009108EC"/>
    <w:rsid w:val="00910A66"/>
    <w:rsid w:val="009119AC"/>
    <w:rsid w:val="00915098"/>
    <w:rsid w:val="0092581C"/>
    <w:rsid w:val="00925DB2"/>
    <w:rsid w:val="009307F5"/>
    <w:rsid w:val="009313BC"/>
    <w:rsid w:val="00932DAD"/>
    <w:rsid w:val="00935442"/>
    <w:rsid w:val="00936851"/>
    <w:rsid w:val="0094166E"/>
    <w:rsid w:val="00946613"/>
    <w:rsid w:val="00951322"/>
    <w:rsid w:val="009554E9"/>
    <w:rsid w:val="00956AAE"/>
    <w:rsid w:val="00956BE3"/>
    <w:rsid w:val="00957F2C"/>
    <w:rsid w:val="00960FDE"/>
    <w:rsid w:val="00963138"/>
    <w:rsid w:val="0096437F"/>
    <w:rsid w:val="00964848"/>
    <w:rsid w:val="0096618A"/>
    <w:rsid w:val="0097499F"/>
    <w:rsid w:val="00980DFA"/>
    <w:rsid w:val="009862FA"/>
    <w:rsid w:val="009966C0"/>
    <w:rsid w:val="00997FC8"/>
    <w:rsid w:val="009A273D"/>
    <w:rsid w:val="009A2D1D"/>
    <w:rsid w:val="009A39F6"/>
    <w:rsid w:val="009C6933"/>
    <w:rsid w:val="009D4FBB"/>
    <w:rsid w:val="009D613F"/>
    <w:rsid w:val="009D7571"/>
    <w:rsid w:val="009F17F6"/>
    <w:rsid w:val="009F3DB2"/>
    <w:rsid w:val="009F5BC0"/>
    <w:rsid w:val="009F63C7"/>
    <w:rsid w:val="00A01B97"/>
    <w:rsid w:val="00A033C5"/>
    <w:rsid w:val="00A04A82"/>
    <w:rsid w:val="00A0711F"/>
    <w:rsid w:val="00A12AA7"/>
    <w:rsid w:val="00A30D00"/>
    <w:rsid w:val="00A31FCC"/>
    <w:rsid w:val="00A34088"/>
    <w:rsid w:val="00A35FA1"/>
    <w:rsid w:val="00A40039"/>
    <w:rsid w:val="00A450EB"/>
    <w:rsid w:val="00A47505"/>
    <w:rsid w:val="00A57425"/>
    <w:rsid w:val="00A6089C"/>
    <w:rsid w:val="00A624F4"/>
    <w:rsid w:val="00A65247"/>
    <w:rsid w:val="00A6540A"/>
    <w:rsid w:val="00A66877"/>
    <w:rsid w:val="00A6703E"/>
    <w:rsid w:val="00A712AE"/>
    <w:rsid w:val="00A71A99"/>
    <w:rsid w:val="00A728A5"/>
    <w:rsid w:val="00A72904"/>
    <w:rsid w:val="00A74EA5"/>
    <w:rsid w:val="00A74F8D"/>
    <w:rsid w:val="00A84981"/>
    <w:rsid w:val="00A85FA8"/>
    <w:rsid w:val="00A86973"/>
    <w:rsid w:val="00A870B5"/>
    <w:rsid w:val="00A924B5"/>
    <w:rsid w:val="00A942FD"/>
    <w:rsid w:val="00A94BC6"/>
    <w:rsid w:val="00AA0A0A"/>
    <w:rsid w:val="00AA1AD4"/>
    <w:rsid w:val="00AA5CF9"/>
    <w:rsid w:val="00AB075C"/>
    <w:rsid w:val="00AB2A70"/>
    <w:rsid w:val="00AB5E53"/>
    <w:rsid w:val="00AB6F0E"/>
    <w:rsid w:val="00AC1EC7"/>
    <w:rsid w:val="00AC33F8"/>
    <w:rsid w:val="00AD11C5"/>
    <w:rsid w:val="00AD1392"/>
    <w:rsid w:val="00AD1995"/>
    <w:rsid w:val="00AD5F88"/>
    <w:rsid w:val="00AD7759"/>
    <w:rsid w:val="00AE49E7"/>
    <w:rsid w:val="00AE60F8"/>
    <w:rsid w:val="00AF38C0"/>
    <w:rsid w:val="00AF7829"/>
    <w:rsid w:val="00B067DD"/>
    <w:rsid w:val="00B10C8D"/>
    <w:rsid w:val="00B124D4"/>
    <w:rsid w:val="00B1352D"/>
    <w:rsid w:val="00B1446F"/>
    <w:rsid w:val="00B200C7"/>
    <w:rsid w:val="00B3197D"/>
    <w:rsid w:val="00B334C5"/>
    <w:rsid w:val="00B36C9A"/>
    <w:rsid w:val="00B45BE4"/>
    <w:rsid w:val="00B50FE2"/>
    <w:rsid w:val="00B53AA5"/>
    <w:rsid w:val="00B54DE4"/>
    <w:rsid w:val="00B57EFD"/>
    <w:rsid w:val="00B60E9B"/>
    <w:rsid w:val="00B668F2"/>
    <w:rsid w:val="00B81B4C"/>
    <w:rsid w:val="00B832CD"/>
    <w:rsid w:val="00B86DD2"/>
    <w:rsid w:val="00B8709E"/>
    <w:rsid w:val="00B871C0"/>
    <w:rsid w:val="00BA48B6"/>
    <w:rsid w:val="00BB19DC"/>
    <w:rsid w:val="00BB1F50"/>
    <w:rsid w:val="00BB4A11"/>
    <w:rsid w:val="00BC6DEA"/>
    <w:rsid w:val="00BD5012"/>
    <w:rsid w:val="00BE46D5"/>
    <w:rsid w:val="00BE56AD"/>
    <w:rsid w:val="00BF1248"/>
    <w:rsid w:val="00BF2FE0"/>
    <w:rsid w:val="00C03A2B"/>
    <w:rsid w:val="00C10A45"/>
    <w:rsid w:val="00C214AB"/>
    <w:rsid w:val="00C26833"/>
    <w:rsid w:val="00C279F4"/>
    <w:rsid w:val="00C33A66"/>
    <w:rsid w:val="00C34E4E"/>
    <w:rsid w:val="00C42BA9"/>
    <w:rsid w:val="00C43EEE"/>
    <w:rsid w:val="00C50C73"/>
    <w:rsid w:val="00C5131C"/>
    <w:rsid w:val="00C515C7"/>
    <w:rsid w:val="00C53D94"/>
    <w:rsid w:val="00C54407"/>
    <w:rsid w:val="00C576EF"/>
    <w:rsid w:val="00C61CF1"/>
    <w:rsid w:val="00C67D3E"/>
    <w:rsid w:val="00C751FA"/>
    <w:rsid w:val="00C76BA7"/>
    <w:rsid w:val="00C858B9"/>
    <w:rsid w:val="00C864A6"/>
    <w:rsid w:val="00C90CD2"/>
    <w:rsid w:val="00C9380F"/>
    <w:rsid w:val="00C978E8"/>
    <w:rsid w:val="00CA00C2"/>
    <w:rsid w:val="00CA10BD"/>
    <w:rsid w:val="00CA2775"/>
    <w:rsid w:val="00CB42DA"/>
    <w:rsid w:val="00CB55F9"/>
    <w:rsid w:val="00CB635C"/>
    <w:rsid w:val="00CB72A6"/>
    <w:rsid w:val="00CC004D"/>
    <w:rsid w:val="00CC2C2B"/>
    <w:rsid w:val="00CC532B"/>
    <w:rsid w:val="00CD604B"/>
    <w:rsid w:val="00CD6AF0"/>
    <w:rsid w:val="00CE063B"/>
    <w:rsid w:val="00CE2761"/>
    <w:rsid w:val="00CE5ADC"/>
    <w:rsid w:val="00CF197A"/>
    <w:rsid w:val="00CF68C3"/>
    <w:rsid w:val="00D0116F"/>
    <w:rsid w:val="00D012F0"/>
    <w:rsid w:val="00D05DEC"/>
    <w:rsid w:val="00D23FAD"/>
    <w:rsid w:val="00D27D8C"/>
    <w:rsid w:val="00D30E93"/>
    <w:rsid w:val="00D330E1"/>
    <w:rsid w:val="00D5200A"/>
    <w:rsid w:val="00D547A5"/>
    <w:rsid w:val="00D64C41"/>
    <w:rsid w:val="00D70F83"/>
    <w:rsid w:val="00D77F79"/>
    <w:rsid w:val="00D93FE1"/>
    <w:rsid w:val="00D9601A"/>
    <w:rsid w:val="00DA25B6"/>
    <w:rsid w:val="00DB670E"/>
    <w:rsid w:val="00DC1046"/>
    <w:rsid w:val="00DC21A5"/>
    <w:rsid w:val="00DC775C"/>
    <w:rsid w:val="00DE0599"/>
    <w:rsid w:val="00DE0F6D"/>
    <w:rsid w:val="00E002F5"/>
    <w:rsid w:val="00E02EBB"/>
    <w:rsid w:val="00E14DA9"/>
    <w:rsid w:val="00E172E4"/>
    <w:rsid w:val="00E204E4"/>
    <w:rsid w:val="00E2254F"/>
    <w:rsid w:val="00E36376"/>
    <w:rsid w:val="00E46271"/>
    <w:rsid w:val="00E52148"/>
    <w:rsid w:val="00E53FF4"/>
    <w:rsid w:val="00E56EB0"/>
    <w:rsid w:val="00E5775E"/>
    <w:rsid w:val="00E57C47"/>
    <w:rsid w:val="00E66067"/>
    <w:rsid w:val="00E84F53"/>
    <w:rsid w:val="00E856B2"/>
    <w:rsid w:val="00E92369"/>
    <w:rsid w:val="00E94A73"/>
    <w:rsid w:val="00EA0854"/>
    <w:rsid w:val="00EA1605"/>
    <w:rsid w:val="00EA1C84"/>
    <w:rsid w:val="00EB0C78"/>
    <w:rsid w:val="00EB4E7F"/>
    <w:rsid w:val="00EB51B5"/>
    <w:rsid w:val="00EC018A"/>
    <w:rsid w:val="00EC1D8A"/>
    <w:rsid w:val="00EC323C"/>
    <w:rsid w:val="00EC5774"/>
    <w:rsid w:val="00ED288F"/>
    <w:rsid w:val="00ED4957"/>
    <w:rsid w:val="00ED53C0"/>
    <w:rsid w:val="00EE025E"/>
    <w:rsid w:val="00EE311A"/>
    <w:rsid w:val="00EE5EA1"/>
    <w:rsid w:val="00F010B8"/>
    <w:rsid w:val="00F014F5"/>
    <w:rsid w:val="00F0525E"/>
    <w:rsid w:val="00F207EB"/>
    <w:rsid w:val="00F2177B"/>
    <w:rsid w:val="00F2182A"/>
    <w:rsid w:val="00F21A68"/>
    <w:rsid w:val="00F21F2E"/>
    <w:rsid w:val="00F229E9"/>
    <w:rsid w:val="00F30075"/>
    <w:rsid w:val="00F318F9"/>
    <w:rsid w:val="00F40CAA"/>
    <w:rsid w:val="00F448CB"/>
    <w:rsid w:val="00F45CC5"/>
    <w:rsid w:val="00F46DBA"/>
    <w:rsid w:val="00F500A9"/>
    <w:rsid w:val="00F53614"/>
    <w:rsid w:val="00F537C7"/>
    <w:rsid w:val="00F60202"/>
    <w:rsid w:val="00F64347"/>
    <w:rsid w:val="00F652FA"/>
    <w:rsid w:val="00F6671D"/>
    <w:rsid w:val="00F66EA9"/>
    <w:rsid w:val="00F7235D"/>
    <w:rsid w:val="00F764EB"/>
    <w:rsid w:val="00F805B7"/>
    <w:rsid w:val="00F81B06"/>
    <w:rsid w:val="00F83AA1"/>
    <w:rsid w:val="00F85EB1"/>
    <w:rsid w:val="00F95019"/>
    <w:rsid w:val="00F9593E"/>
    <w:rsid w:val="00FA3ECE"/>
    <w:rsid w:val="00FC6B3C"/>
    <w:rsid w:val="00FD0F5D"/>
    <w:rsid w:val="00FD2357"/>
    <w:rsid w:val="00FD5420"/>
    <w:rsid w:val="00FD60D6"/>
    <w:rsid w:val="00FE187A"/>
    <w:rsid w:val="00FE1B65"/>
    <w:rsid w:val="00FE48DA"/>
    <w:rsid w:val="00FE544E"/>
    <w:rsid w:val="00FE5F82"/>
    <w:rsid w:val="00FE6778"/>
    <w:rsid w:val="00FF1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Hebar" w:hAnsi="Hebar"/>
      <w:sz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widowControl w:val="0"/>
      <w:spacing w:line="280" w:lineRule="atLeast"/>
      <w:jc w:val="center"/>
      <w:outlineLvl w:val="0"/>
    </w:pPr>
    <w:rPr>
      <w:rFonts w:ascii="Arial" w:hAnsi="Arial"/>
      <w:b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right"/>
      <w:outlineLvl w:val="1"/>
    </w:pPr>
    <w:rPr>
      <w:rFonts w:ascii="NewSaturionModernCyr" w:hAnsi="NewSaturionModernCyr"/>
      <w:b/>
      <w:lang w:val="bg-BG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ind w:firstLine="720"/>
      <w:jc w:val="both"/>
      <w:outlineLvl w:val="2"/>
    </w:pPr>
    <w:rPr>
      <w:rFonts w:ascii="Times New Roman" w:hAnsi="Times New Roman"/>
      <w:b/>
      <w:sz w:val="28"/>
      <w:lang w:val="bg-BG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Times New Roman" w:hAnsi="Times New Roman"/>
      <w:b/>
      <w:sz w:val="28"/>
      <w:lang w:val="bg-BG"/>
    </w:rPr>
  </w:style>
  <w:style w:type="paragraph" w:styleId="Heading5">
    <w:name w:val="heading 5"/>
    <w:basedOn w:val="Normal"/>
    <w:next w:val="Normal"/>
    <w:link w:val="Heading5Char"/>
    <w:uiPriority w:val="9"/>
    <w:qFormat/>
    <w:rsid w:val="005674FD"/>
    <w:pPr>
      <w:keepNext/>
      <w:jc w:val="center"/>
      <w:outlineLvl w:val="4"/>
    </w:pPr>
    <w:rPr>
      <w:rFonts w:ascii="Times New Roman" w:hAnsi="Times New Roman"/>
      <w:b/>
      <w:bCs/>
      <w:noProof/>
      <w:sz w:val="26"/>
      <w:szCs w:val="24"/>
      <w:lang w:val="bg-BG"/>
    </w:rPr>
  </w:style>
  <w:style w:type="paragraph" w:styleId="Heading6">
    <w:name w:val="heading 6"/>
    <w:basedOn w:val="Normal"/>
    <w:next w:val="Normal"/>
    <w:link w:val="Heading6Char"/>
    <w:uiPriority w:val="9"/>
    <w:qFormat/>
    <w:rsid w:val="000E6C2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0E6C2C"/>
    <w:pPr>
      <w:keepNext/>
      <w:ind w:left="284" w:firstLine="709"/>
      <w:jc w:val="both"/>
      <w:outlineLvl w:val="6"/>
    </w:pPr>
    <w:rPr>
      <w:rFonts w:ascii="Times New Roman" w:hAnsi="Times New Roman"/>
      <w:sz w:val="32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0E6C2C"/>
    <w:pPr>
      <w:keepNext/>
      <w:ind w:left="284" w:firstLine="709"/>
      <w:jc w:val="both"/>
      <w:outlineLvl w:val="7"/>
    </w:pPr>
    <w:rPr>
      <w:rFonts w:ascii="Times New Roman" w:hAnsi="Times New Roman"/>
      <w:sz w:val="36"/>
      <w:szCs w:val="24"/>
      <w:lang w:val="bg-BG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outlineLvl w:val="8"/>
    </w:pPr>
    <w:rPr>
      <w:rFonts w:ascii="Times New Roman" w:hAnsi="Times New Roman"/>
      <w:sz w:val="28"/>
      <w:lang w:val="bg-BG"/>
    </w:rPr>
  </w:style>
  <w:style w:type="character" w:default="1" w:styleId="DefaultParagraphFont">
    <w:name w:val="Default Paragraph Font"/>
    <w:aliases w:val="Char Char Знак Знак Знак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F6671D"/>
    <w:rPr>
      <w:rFonts w:ascii="Arial" w:hAnsi="Arial"/>
      <w:b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F6671D"/>
    <w:rPr>
      <w:rFonts w:ascii="NewSaturionModernCyr" w:hAnsi="NewSaturionModernCyr"/>
      <w:b/>
      <w:sz w:val="24"/>
      <w:lang w:val="bg-BG" w:eastAsia="en-US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6A6683"/>
    <w:rPr>
      <w:b/>
      <w:sz w:val="28"/>
      <w:lang w:val="bg-BG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6A6683"/>
    <w:rPr>
      <w:b/>
      <w:sz w:val="28"/>
      <w:lang w:val="bg-BG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2DF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2DF"/>
    <w:rPr>
      <w:rFonts w:asciiTheme="minorHAnsi" w:eastAsiaTheme="minorEastAsia" w:hAnsiTheme="minorHAnsi" w:cstheme="minorBidi"/>
      <w:b/>
      <w:bCs/>
      <w:sz w:val="22"/>
      <w:szCs w:val="22"/>
      <w:lang w:val="en-GB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2DF"/>
    <w:rPr>
      <w:rFonts w:asciiTheme="minorHAnsi" w:eastAsiaTheme="minorEastAsia" w:hAnsiTheme="minorHAnsi" w:cstheme="minorBidi"/>
      <w:sz w:val="24"/>
      <w:szCs w:val="24"/>
      <w:lang w:val="en-GB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2DF"/>
    <w:rPr>
      <w:rFonts w:asciiTheme="minorHAnsi" w:eastAsiaTheme="minorEastAsia" w:hAnsiTheme="minorHAnsi" w:cstheme="minorBidi"/>
      <w:i/>
      <w:iCs/>
      <w:sz w:val="24"/>
      <w:szCs w:val="24"/>
      <w:lang w:val="en-GB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2DF"/>
    <w:rPr>
      <w:rFonts w:asciiTheme="majorHAnsi" w:eastAsiaTheme="majorEastAsia" w:hAnsiTheme="majorHAnsi" w:cstheme="majorBidi"/>
      <w:sz w:val="22"/>
      <w:szCs w:val="22"/>
      <w:lang w:val="en-GB" w:eastAsia="en-US"/>
    </w:rPr>
  </w:style>
  <w:style w:type="paragraph" w:customStyle="1" w:styleId="CharChar">
    <w:name w:val="Char Char Знак"/>
    <w:basedOn w:val="Normal"/>
    <w:rsid w:val="00FE6778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CommentText">
    <w:name w:val="annotation text"/>
    <w:basedOn w:val="Normal"/>
    <w:link w:val="CommentTextChar1"/>
    <w:uiPriority w:val="99"/>
    <w:semiHidden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6671D"/>
    <w:rPr>
      <w:sz w:val="20"/>
    </w:rPr>
  </w:style>
  <w:style w:type="character" w:customStyle="1" w:styleId="CommentTextChar1">
    <w:name w:val="Comment Text Char1"/>
    <w:link w:val="CommentText"/>
    <w:locked/>
    <w:rsid w:val="001E5867"/>
    <w:rPr>
      <w:rFonts w:ascii="Hebar" w:hAnsi="Hebar"/>
      <w:lang w:val="en-GB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6671D"/>
    <w:rPr>
      <w:rFonts w:ascii="Hebar" w:hAnsi="Hebar"/>
      <w:sz w:val="24"/>
      <w:lang w:val="en-GB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236BE"/>
    <w:rPr>
      <w:rFonts w:ascii="Hebar" w:hAnsi="Hebar"/>
      <w:sz w:val="24"/>
      <w:lang w:val="en-GB" w:eastAsia="en-US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pPr>
      <w:widowControl w:val="0"/>
      <w:spacing w:line="280" w:lineRule="atLeast"/>
      <w:jc w:val="both"/>
    </w:pPr>
    <w:rPr>
      <w:rFonts w:ascii="Arial" w:hAnsi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6671D"/>
    <w:rPr>
      <w:rFonts w:ascii="Arial" w:hAnsi="Arial"/>
      <w:sz w:val="24"/>
      <w:lang w:val="en-US" w:eastAsia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rFonts w:ascii="NewSaturionModernCyr" w:hAnsi="NewSaturionModernCyr"/>
      <w:b/>
      <w:spacing w:val="50"/>
      <w:sz w:val="22"/>
    </w:rPr>
  </w:style>
  <w:style w:type="character" w:customStyle="1" w:styleId="TitleChar">
    <w:name w:val="Title Char"/>
    <w:basedOn w:val="DefaultParagraphFont"/>
    <w:link w:val="Title"/>
    <w:uiPriority w:val="10"/>
    <w:rsid w:val="00F722DF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pPr>
      <w:ind w:left="1170" w:hanging="450"/>
      <w:jc w:val="both"/>
    </w:pPr>
    <w:rPr>
      <w:rFonts w:ascii="Arial" w:hAnsi="Arial"/>
      <w:sz w:val="20"/>
      <w:lang w:val="bg-BG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6671D"/>
    <w:rPr>
      <w:rFonts w:ascii="Arial" w:hAnsi="Arial"/>
      <w:lang w:val="bg-BG" w:eastAsia="en-US"/>
    </w:rPr>
  </w:style>
  <w:style w:type="paragraph" w:styleId="BodyTextIndent">
    <w:name w:val="Body Text Indent"/>
    <w:basedOn w:val="Normal"/>
    <w:link w:val="BodyTextIndentChar1"/>
    <w:uiPriority w:val="99"/>
    <w:pPr>
      <w:spacing w:before="120"/>
      <w:ind w:firstLine="1134"/>
      <w:jc w:val="both"/>
    </w:pPr>
    <w:rPr>
      <w:rFonts w:ascii="HebarU" w:hAnsi="HebarU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6671D"/>
    <w:rPr>
      <w:rFonts w:ascii="Times New Roman" w:hAnsi="Times New Roman"/>
      <w:sz w:val="24"/>
      <w:lang w:eastAsia="en-US"/>
    </w:rPr>
  </w:style>
  <w:style w:type="character" w:customStyle="1" w:styleId="BodyTextIndentChar1">
    <w:name w:val="Body Text Indent Char1"/>
    <w:link w:val="BodyTextIndent"/>
    <w:locked/>
    <w:rsid w:val="000E6C2C"/>
    <w:rPr>
      <w:rFonts w:ascii="HebarU" w:hAnsi="HebarU"/>
      <w:sz w:val="24"/>
      <w:lang w:val="bg-BG"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Times New Roman" w:hAnsi="Times New Roman"/>
      <w:spacing w:val="40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722DF"/>
    <w:rPr>
      <w:rFonts w:ascii="Hebar" w:hAnsi="Hebar"/>
      <w:sz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pPr>
      <w:spacing w:before="120"/>
      <w:jc w:val="center"/>
    </w:pPr>
    <w:rPr>
      <w:rFonts w:ascii="HebarU" w:hAnsi="HebarU"/>
      <w:b/>
      <w:lang w:val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722DF"/>
    <w:rPr>
      <w:rFonts w:ascii="Hebar" w:hAnsi="Hebar"/>
      <w:sz w:val="16"/>
      <w:szCs w:val="16"/>
      <w:lang w:val="en-GB" w:eastAsia="en-US"/>
    </w:rPr>
  </w:style>
  <w:style w:type="paragraph" w:styleId="BlockText">
    <w:name w:val="Block Text"/>
    <w:basedOn w:val="Normal"/>
    <w:uiPriority w:val="99"/>
    <w:pPr>
      <w:keepLines/>
      <w:ind w:left="57" w:right="57"/>
    </w:pPr>
    <w:rPr>
      <w:rFonts w:ascii="Times New Roman" w:hAnsi="Times New Roman"/>
      <w:lang w:val="bg-BG"/>
    </w:rPr>
  </w:style>
  <w:style w:type="paragraph" w:styleId="BodyTextIndent3">
    <w:name w:val="Body Text Indent 3"/>
    <w:basedOn w:val="Normal"/>
    <w:link w:val="BodyTextIndent3Char"/>
    <w:uiPriority w:val="99"/>
    <w:pPr>
      <w:ind w:left="420"/>
      <w:jc w:val="both"/>
    </w:pPr>
    <w:rPr>
      <w:rFonts w:ascii="Times New Roman" w:hAnsi="Times New Roman"/>
      <w:i/>
      <w:sz w:val="28"/>
      <w:lang w:val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6671D"/>
    <w:rPr>
      <w:i/>
      <w:sz w:val="28"/>
      <w:lang w:val="bg-BG" w:eastAsia="en-US"/>
    </w:rPr>
  </w:style>
  <w:style w:type="paragraph" w:customStyle="1" w:styleId="HeadName">
    <w:name w:val="HeadName"/>
    <w:basedOn w:val="Normal"/>
    <w:pPr>
      <w:widowControl w:val="0"/>
      <w:ind w:left="567" w:right="567"/>
      <w:jc w:val="center"/>
    </w:pPr>
    <w:rPr>
      <w:rFonts w:ascii="Arial" w:eastAsia="MS Mincho" w:hAnsi="Arial"/>
      <w:b/>
      <w:bCs/>
      <w:sz w:val="28"/>
      <w:lang w:val="bg-BG"/>
    </w:rPr>
  </w:style>
  <w:style w:type="paragraph" w:styleId="BalloonText">
    <w:name w:val="Balloon Text"/>
    <w:basedOn w:val="Normal"/>
    <w:link w:val="BalloonTextChar"/>
    <w:uiPriority w:val="99"/>
    <w:semiHidden/>
    <w:rsid w:val="002B00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E5867"/>
    <w:rPr>
      <w:rFonts w:ascii="Tahoma" w:hAnsi="Tahoma"/>
      <w:sz w:val="16"/>
      <w:lang w:val="en-GB" w:eastAsia="en-US"/>
    </w:rPr>
  </w:style>
  <w:style w:type="paragraph" w:styleId="Subtitle">
    <w:name w:val="Subtitle"/>
    <w:basedOn w:val="Normal"/>
    <w:link w:val="SubtitleChar"/>
    <w:uiPriority w:val="11"/>
    <w:qFormat/>
    <w:rsid w:val="005E3297"/>
    <w:pPr>
      <w:jc w:val="center"/>
    </w:pPr>
    <w:rPr>
      <w:rFonts w:ascii="HebarU" w:hAnsi="HebarU"/>
      <w:b/>
      <w:caps/>
      <w:spacing w:val="68"/>
      <w:sz w:val="28"/>
      <w:lang w:val="bg-BG"/>
    </w:rPr>
  </w:style>
  <w:style w:type="character" w:customStyle="1" w:styleId="SubtitleChar">
    <w:name w:val="Subtitle Char"/>
    <w:basedOn w:val="DefaultParagraphFont"/>
    <w:link w:val="Subtitle"/>
    <w:uiPriority w:val="11"/>
    <w:rsid w:val="00F722DF"/>
    <w:rPr>
      <w:rFonts w:asciiTheme="majorHAnsi" w:eastAsiaTheme="majorEastAsia" w:hAnsiTheme="majorHAnsi" w:cstheme="majorBidi"/>
      <w:sz w:val="24"/>
      <w:szCs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5E3297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722DF"/>
    <w:rPr>
      <w:rFonts w:ascii="Courier New" w:hAnsi="Courier New" w:cs="Courier New"/>
      <w:lang w:val="en-GB" w:eastAsia="en-US"/>
    </w:rPr>
  </w:style>
  <w:style w:type="paragraph" w:customStyle="1" w:styleId="Style">
    <w:name w:val="Style"/>
    <w:rsid w:val="00BA48B6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table" w:styleId="TableGrid">
    <w:name w:val="Table Grid"/>
    <w:basedOn w:val="TableNormal"/>
    <w:uiPriority w:val="59"/>
    <w:rsid w:val="00BA4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0">
    <w:name w:val="style0"/>
    <w:basedOn w:val="Normal"/>
    <w:rsid w:val="00A6703E"/>
    <w:pPr>
      <w:ind w:firstLine="1200"/>
      <w:jc w:val="both"/>
    </w:pPr>
    <w:rPr>
      <w:rFonts w:ascii="Times New Roman" w:hAnsi="Times New Roman"/>
      <w:szCs w:val="24"/>
      <w:lang w:val="bg-BG" w:eastAsia="bg-BG"/>
    </w:rPr>
  </w:style>
  <w:style w:type="character" w:styleId="Hyperlink">
    <w:name w:val="Hyperlink"/>
    <w:basedOn w:val="DefaultParagraphFont"/>
    <w:uiPriority w:val="99"/>
    <w:rsid w:val="00F764EB"/>
    <w:rPr>
      <w:color w:val="0000FF"/>
      <w:u w:val="single"/>
    </w:rPr>
  </w:style>
  <w:style w:type="paragraph" w:customStyle="1" w:styleId="firstline">
    <w:name w:val="firstline"/>
    <w:basedOn w:val="Normal"/>
    <w:rsid w:val="00F764EB"/>
    <w:pPr>
      <w:spacing w:line="240" w:lineRule="atLeast"/>
      <w:ind w:firstLine="640"/>
      <w:jc w:val="both"/>
    </w:pPr>
    <w:rPr>
      <w:rFonts w:ascii="Times New Roman" w:hAnsi="Times New Roman"/>
      <w:color w:val="000000"/>
      <w:szCs w:val="24"/>
      <w:lang w:val="bg-BG" w:eastAsia="bg-BG"/>
    </w:rPr>
  </w:style>
  <w:style w:type="paragraph" w:styleId="NormalWeb">
    <w:name w:val="Normal (Web)"/>
    <w:basedOn w:val="Normal"/>
    <w:uiPriority w:val="99"/>
    <w:rsid w:val="00F764EB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paragraph" w:styleId="ListParagraph">
    <w:name w:val="List Paragraph"/>
    <w:basedOn w:val="Normal"/>
    <w:uiPriority w:val="34"/>
    <w:qFormat/>
    <w:rsid w:val="00260A03"/>
    <w:pPr>
      <w:spacing w:after="200" w:line="276" w:lineRule="auto"/>
      <w:ind w:left="720"/>
    </w:pPr>
    <w:rPr>
      <w:rFonts w:ascii="Calibri" w:hAnsi="Calibri" w:cs="Calibri"/>
      <w:sz w:val="22"/>
      <w:szCs w:val="22"/>
      <w:lang w:val="bg-BG"/>
    </w:rPr>
  </w:style>
  <w:style w:type="paragraph" w:customStyle="1" w:styleId="CharCharCharChar">
    <w:name w:val="Char Char Знак Char Char"/>
    <w:basedOn w:val="Normal"/>
    <w:rsid w:val="00260A03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CharCharChar">
    <w:name w:val="Char Char Char"/>
    <w:basedOn w:val="Normal"/>
    <w:rsid w:val="00FF1FB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ListContinue2">
    <w:name w:val="List Continue 2"/>
    <w:basedOn w:val="Normal"/>
    <w:uiPriority w:val="99"/>
    <w:rsid w:val="00317FC9"/>
    <w:pPr>
      <w:spacing w:after="120"/>
      <w:ind w:left="566"/>
    </w:pPr>
    <w:rPr>
      <w:rFonts w:ascii="Times New Roman" w:hAnsi="Times New Roman"/>
      <w:szCs w:val="24"/>
      <w:lang w:val="en-US" w:eastAsia="bg-BG"/>
    </w:rPr>
  </w:style>
  <w:style w:type="character" w:customStyle="1" w:styleId="StyleBodyTextVerdana11ptTegn">
    <w:name w:val="Style Body Text + Verdana 11 pt Tegn Знак"/>
    <w:rsid w:val="00317FC9"/>
    <w:rPr>
      <w:rFonts w:ascii="Verdana" w:hAnsi="Verdana"/>
      <w:sz w:val="22"/>
      <w:lang w:val="en-CA" w:eastAsia="en-US"/>
    </w:rPr>
  </w:style>
  <w:style w:type="character" w:customStyle="1" w:styleId="CharChar0">
    <w:name w:val="Знак Знак Знак Знак Знак Char Char"/>
    <w:locked/>
    <w:rsid w:val="00317FC9"/>
    <w:rPr>
      <w:sz w:val="24"/>
      <w:lang w:val="en-US" w:eastAsia="bg-BG"/>
    </w:rPr>
  </w:style>
  <w:style w:type="paragraph" w:styleId="TOC1">
    <w:name w:val="toc 1"/>
    <w:basedOn w:val="Normal"/>
    <w:next w:val="Normal"/>
    <w:autoRedefine/>
    <w:uiPriority w:val="39"/>
    <w:semiHidden/>
    <w:rsid w:val="00317FC9"/>
    <w:pPr>
      <w:tabs>
        <w:tab w:val="left" w:pos="709"/>
        <w:tab w:val="right" w:leader="dot" w:pos="9350"/>
      </w:tabs>
      <w:spacing w:after="120" w:line="360" w:lineRule="auto"/>
      <w:jc w:val="both"/>
    </w:pPr>
    <w:rPr>
      <w:rFonts w:ascii="Verdana" w:hAnsi="Verdana"/>
      <w:b/>
      <w:noProof/>
      <w:spacing w:val="-32"/>
      <w:szCs w:val="24"/>
      <w:lang w:val="en-CA"/>
    </w:rPr>
  </w:style>
  <w:style w:type="character" w:customStyle="1" w:styleId="newdocreference1">
    <w:name w:val="newdocreference1"/>
    <w:rsid w:val="00317FC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17FC9"/>
    <w:rPr>
      <w:rFonts w:cs="Times New Roman"/>
    </w:rPr>
  </w:style>
  <w:style w:type="character" w:customStyle="1" w:styleId="longdesc">
    <w:name w:val="long_desc"/>
    <w:basedOn w:val="DefaultParagraphFont"/>
    <w:rsid w:val="00317FC9"/>
    <w:rPr>
      <w:rFonts w:cs="Times New Roman"/>
    </w:rPr>
  </w:style>
  <w:style w:type="character" w:customStyle="1" w:styleId="samedocreference">
    <w:name w:val="samedocreference"/>
    <w:basedOn w:val="DefaultParagraphFont"/>
    <w:rsid w:val="0047543E"/>
    <w:rPr>
      <w:rFonts w:cs="Times New Roman"/>
    </w:rPr>
  </w:style>
  <w:style w:type="paragraph" w:customStyle="1" w:styleId="Default">
    <w:name w:val="Default"/>
    <w:rsid w:val="0047543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ntStyle22">
    <w:name w:val="Font Style22"/>
    <w:rsid w:val="00431F03"/>
    <w:rPr>
      <w:rFonts w:ascii="Times New Roman" w:hAnsi="Times New Roman"/>
      <w:sz w:val="26"/>
    </w:rPr>
  </w:style>
  <w:style w:type="character" w:customStyle="1" w:styleId="historyitem">
    <w:name w:val="historyitem"/>
    <w:basedOn w:val="DefaultParagraphFont"/>
    <w:rsid w:val="000B6F07"/>
    <w:rPr>
      <w:rFonts w:cs="Times New Roman"/>
    </w:rPr>
  </w:style>
  <w:style w:type="character" w:customStyle="1" w:styleId="historyitemselected1">
    <w:name w:val="historyitemselected1"/>
    <w:rsid w:val="000B6F07"/>
    <w:rPr>
      <w:b/>
      <w:color w:val="0086C6"/>
    </w:rPr>
  </w:style>
  <w:style w:type="character" w:customStyle="1" w:styleId="FontStyle26">
    <w:name w:val="Font Style26"/>
    <w:rsid w:val="007961C3"/>
    <w:rPr>
      <w:rFonts w:ascii="Times New Roman" w:hAnsi="Times New Roman"/>
      <w:sz w:val="22"/>
    </w:rPr>
  </w:style>
  <w:style w:type="paragraph" w:customStyle="1" w:styleId="Style8">
    <w:name w:val="Style8"/>
    <w:basedOn w:val="Normal"/>
    <w:rsid w:val="007961C3"/>
    <w:pPr>
      <w:widowControl w:val="0"/>
      <w:autoSpaceDE w:val="0"/>
      <w:autoSpaceDN w:val="0"/>
      <w:adjustRightInd w:val="0"/>
      <w:spacing w:line="276" w:lineRule="exact"/>
      <w:ind w:firstLine="706"/>
      <w:jc w:val="both"/>
    </w:pPr>
    <w:rPr>
      <w:rFonts w:ascii="Times New Roman" w:hAnsi="Times New Roman"/>
      <w:szCs w:val="24"/>
      <w:lang w:val="bg-BG" w:eastAsia="bg-BG"/>
    </w:rPr>
  </w:style>
  <w:style w:type="character" w:customStyle="1" w:styleId="ala2">
    <w:name w:val="al_a2"/>
    <w:rsid w:val="007961C3"/>
  </w:style>
  <w:style w:type="paragraph" w:customStyle="1" w:styleId="m">
    <w:name w:val="m"/>
    <w:basedOn w:val="Normal"/>
    <w:rsid w:val="003405EF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sid w:val="000E6C2C"/>
    <w:rPr>
      <w:b/>
    </w:rPr>
  </w:style>
  <w:style w:type="character" w:customStyle="1" w:styleId="FontStyle21">
    <w:name w:val="Font Style21"/>
    <w:rsid w:val="000E6C2C"/>
    <w:rPr>
      <w:rFonts w:ascii="Times New Roman" w:hAnsi="Times New Roman"/>
      <w:sz w:val="26"/>
    </w:rPr>
  </w:style>
  <w:style w:type="character" w:customStyle="1" w:styleId="FontStyle15">
    <w:name w:val="Font Style15"/>
    <w:rsid w:val="000E6C2C"/>
    <w:rPr>
      <w:rFonts w:ascii="Times New Roman" w:hAnsi="Times New Roman"/>
      <w:sz w:val="24"/>
    </w:rPr>
  </w:style>
  <w:style w:type="paragraph" w:customStyle="1" w:styleId="CM1">
    <w:name w:val="CM1"/>
    <w:basedOn w:val="Normal"/>
    <w:next w:val="Normal"/>
    <w:rsid w:val="00EB0C78"/>
    <w:pPr>
      <w:autoSpaceDE w:val="0"/>
      <w:autoSpaceDN w:val="0"/>
      <w:adjustRightInd w:val="0"/>
    </w:pPr>
    <w:rPr>
      <w:rFonts w:ascii="EUAlbertina" w:hAnsi="EUAlbertina"/>
      <w:szCs w:val="24"/>
      <w:lang w:val="bg-BG" w:eastAsia="bg-BG"/>
    </w:rPr>
  </w:style>
  <w:style w:type="character" w:styleId="CommentReference">
    <w:name w:val="annotation reference"/>
    <w:basedOn w:val="DefaultParagraphFont"/>
    <w:uiPriority w:val="99"/>
    <w:semiHidden/>
    <w:rsid w:val="002E2456"/>
    <w:rPr>
      <w:sz w:val="16"/>
    </w:rPr>
  </w:style>
  <w:style w:type="paragraph" w:styleId="HTMLPreformatted">
    <w:name w:val="HTML Preformatted"/>
    <w:basedOn w:val="Normal"/>
    <w:link w:val="HTMLPreformattedChar"/>
    <w:uiPriority w:val="99"/>
    <w:rsid w:val="003236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0" w:lineRule="atLeast"/>
    </w:pPr>
    <w:rPr>
      <w:rFonts w:ascii="Courier" w:hAnsi="Courier"/>
      <w:sz w:val="20"/>
      <w:lang w:val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236BE"/>
    <w:rPr>
      <w:rFonts w:ascii="Courier" w:hAnsi="Courier"/>
      <w:lang w:val="bg-BG" w:eastAsia="en-US"/>
    </w:rPr>
  </w:style>
  <w:style w:type="paragraph" w:customStyle="1" w:styleId="CharCharCharCharCharCharCharChar">
    <w:name w:val="Char Char Char Char Char Char Char Char"/>
    <w:basedOn w:val="Normal"/>
    <w:rsid w:val="008B21F7"/>
    <w:pPr>
      <w:tabs>
        <w:tab w:val="left" w:pos="709"/>
      </w:tabs>
    </w:pPr>
    <w:rPr>
      <w:rFonts w:ascii="Tahoma" w:hAnsi="Tahoma" w:cs="Tahoma"/>
      <w:szCs w:val="24"/>
      <w:lang w:val="pl-PL" w:eastAsia="pl-PL"/>
    </w:rPr>
  </w:style>
  <w:style w:type="paragraph" w:customStyle="1" w:styleId="font6">
    <w:name w:val="font6"/>
    <w:basedOn w:val="Normal"/>
    <w:rsid w:val="00702014"/>
    <w:pPr>
      <w:spacing w:before="100" w:beforeAutospacing="1" w:after="100" w:afterAutospacing="1"/>
    </w:pPr>
    <w:rPr>
      <w:rFonts w:ascii="Times New Roman" w:hAnsi="Times New Roman"/>
      <w:color w:val="000000"/>
      <w:szCs w:val="24"/>
      <w:lang w:val="bg-BG" w:eastAsia="bg-BG"/>
    </w:rPr>
  </w:style>
  <w:style w:type="character" w:customStyle="1" w:styleId="parcapt2">
    <w:name w:val="par_capt2"/>
    <w:rsid w:val="001E5867"/>
    <w:rPr>
      <w:b/>
    </w:rPr>
  </w:style>
  <w:style w:type="character" w:customStyle="1" w:styleId="articlehistory1">
    <w:name w:val="article_history1"/>
    <w:basedOn w:val="DefaultParagraphFont"/>
    <w:rsid w:val="001E5867"/>
    <w:rPr>
      <w:rFonts w:cs="Times New Roman"/>
    </w:rPr>
  </w:style>
  <w:style w:type="character" w:customStyle="1" w:styleId="irefword2">
    <w:name w:val="iref_word2"/>
    <w:rsid w:val="001E5867"/>
    <w:rPr>
      <w:color w:val="FF0000"/>
    </w:rPr>
  </w:style>
  <w:style w:type="character" w:customStyle="1" w:styleId="alt2">
    <w:name w:val="al_t2"/>
    <w:rsid w:val="001E5867"/>
  </w:style>
  <w:style w:type="character" w:customStyle="1" w:styleId="alcapt2">
    <w:name w:val="al_capt2"/>
    <w:rsid w:val="001E5867"/>
    <w:rPr>
      <w:i/>
    </w:rPr>
  </w:style>
  <w:style w:type="character" w:customStyle="1" w:styleId="p">
    <w:name w:val="p"/>
    <w:basedOn w:val="DefaultParagraphFont"/>
    <w:rsid w:val="001E5867"/>
    <w:rPr>
      <w:rFonts w:cs="Times New Roman"/>
    </w:rPr>
  </w:style>
  <w:style w:type="paragraph" w:customStyle="1" w:styleId="htleft">
    <w:name w:val="htleft"/>
    <w:basedOn w:val="Normal"/>
    <w:rsid w:val="001E5867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paragraph" w:customStyle="1" w:styleId="htright">
    <w:name w:val="htright"/>
    <w:basedOn w:val="Normal"/>
    <w:rsid w:val="001E5867"/>
    <w:pPr>
      <w:spacing w:before="100" w:beforeAutospacing="1" w:after="100" w:afterAutospacing="1"/>
      <w:jc w:val="right"/>
    </w:pPr>
    <w:rPr>
      <w:rFonts w:ascii="Times New Roman" w:hAnsi="Times New Roman"/>
      <w:szCs w:val="24"/>
      <w:lang w:val="bg-BG" w:eastAsia="bg-BG"/>
    </w:rPr>
  </w:style>
  <w:style w:type="character" w:customStyle="1" w:styleId="light1">
    <w:name w:val="light1"/>
    <w:rsid w:val="001E5867"/>
    <w:rPr>
      <w:shd w:val="clear" w:color="auto" w:fill="FFFF00"/>
    </w:rPr>
  </w:style>
  <w:style w:type="character" w:customStyle="1" w:styleId="alt">
    <w:name w:val="al_t"/>
    <w:basedOn w:val="DefaultParagraphFont"/>
    <w:rsid w:val="001E586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E5867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F6671D"/>
    <w:rPr>
      <w:b/>
      <w:sz w:val="20"/>
    </w:rPr>
  </w:style>
  <w:style w:type="character" w:styleId="FollowedHyperlink">
    <w:name w:val="FollowedHyperlink"/>
    <w:basedOn w:val="DefaultParagraphFont"/>
    <w:uiPriority w:val="99"/>
    <w:rsid w:val="001E5867"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sid w:val="00F6671D"/>
    <w:rPr>
      <w:i/>
    </w:rPr>
  </w:style>
  <w:style w:type="paragraph" w:customStyle="1" w:styleId="TableParagraph">
    <w:name w:val="Table Paragraph"/>
    <w:basedOn w:val="Normal"/>
    <w:rsid w:val="00F6671D"/>
    <w:pPr>
      <w:widowControl w:val="0"/>
    </w:pPr>
    <w:rPr>
      <w:rFonts w:ascii="Calibri" w:hAnsi="Calibri"/>
      <w:sz w:val="22"/>
      <w:szCs w:val="22"/>
      <w:lang w:val="en-US"/>
    </w:rPr>
  </w:style>
  <w:style w:type="character" w:customStyle="1" w:styleId="samedocreference1">
    <w:name w:val="samedocreference1"/>
    <w:rsid w:val="00F6671D"/>
    <w:rPr>
      <w:color w:val="8B0000"/>
      <w:u w:val="single"/>
    </w:rPr>
  </w:style>
  <w:style w:type="paragraph" w:customStyle="1" w:styleId="title18">
    <w:name w:val="title18"/>
    <w:basedOn w:val="Normal"/>
    <w:rsid w:val="006A6683"/>
    <w:pPr>
      <w:spacing w:before="100" w:beforeAutospacing="1" w:after="100" w:afterAutospacing="1"/>
      <w:ind w:firstLine="1155"/>
      <w:jc w:val="both"/>
    </w:pPr>
    <w:rPr>
      <w:rFonts w:ascii="Times New Roman" w:hAnsi="Times New Roman"/>
      <w:i/>
      <w:iCs/>
      <w:szCs w:val="24"/>
      <w:lang w:val="bg-BG" w:eastAsia="bg-BG"/>
    </w:rPr>
  </w:style>
  <w:style w:type="character" w:customStyle="1" w:styleId="8">
    <w:name w:val="Знак Знак8"/>
    <w:rsid w:val="006A6683"/>
    <w:rPr>
      <w:rFonts w:eastAsia="Times New Roman"/>
      <w:sz w:val="20"/>
      <w:lang w:eastAsia="bg-BG"/>
    </w:rPr>
  </w:style>
  <w:style w:type="character" w:customStyle="1" w:styleId="5">
    <w:name w:val="Знак Знак5"/>
    <w:rsid w:val="006A6683"/>
    <w:rPr>
      <w:rFonts w:eastAsia="Times New Roman"/>
      <w:sz w:val="20"/>
      <w:lang w:val="en-GB" w:eastAsia="bg-BG"/>
    </w:rPr>
  </w:style>
  <w:style w:type="character" w:customStyle="1" w:styleId="9">
    <w:name w:val="Знак Знак9"/>
    <w:rsid w:val="006A6683"/>
    <w:rPr>
      <w:rFonts w:ascii="Calibri Light" w:hAnsi="Calibri Light"/>
      <w:color w:val="2E74B5"/>
      <w:sz w:val="32"/>
    </w:rPr>
  </w:style>
  <w:style w:type="character" w:customStyle="1" w:styleId="4">
    <w:name w:val="Знак Знак4"/>
    <w:semiHidden/>
    <w:rsid w:val="006A6683"/>
    <w:rPr>
      <w:rFonts w:ascii="Segoe UI" w:hAnsi="Segoe UI"/>
      <w:sz w:val="18"/>
    </w:rPr>
  </w:style>
  <w:style w:type="character" w:customStyle="1" w:styleId="3">
    <w:name w:val="Знак Знак3"/>
    <w:rsid w:val="006A6683"/>
    <w:rPr>
      <w:rFonts w:eastAsia="Times New Roman"/>
      <w:sz w:val="20"/>
    </w:rPr>
  </w:style>
  <w:style w:type="paragraph" w:customStyle="1" w:styleId="a">
    <w:name w:val="Стил"/>
    <w:rsid w:val="006A6683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customStyle="1" w:styleId="search01">
    <w:name w:val="search01"/>
    <w:rsid w:val="006A6683"/>
    <w:rPr>
      <w:shd w:val="clear" w:color="auto" w:fill="FFFF66"/>
    </w:rPr>
  </w:style>
  <w:style w:type="paragraph" w:styleId="Revision">
    <w:name w:val="Revision"/>
    <w:hidden/>
    <w:uiPriority w:val="99"/>
    <w:semiHidden/>
    <w:rsid w:val="006A6683"/>
    <w:rPr>
      <w:rFonts w:ascii="Calibri" w:hAnsi="Calibri"/>
      <w:sz w:val="22"/>
      <w:szCs w:val="22"/>
      <w:lang w:eastAsia="en-US"/>
    </w:rPr>
  </w:style>
  <w:style w:type="character" w:customStyle="1" w:styleId="search33">
    <w:name w:val="search33"/>
    <w:rsid w:val="006A6683"/>
    <w:rPr>
      <w:shd w:val="clear" w:color="auto" w:fill="EBBE51"/>
    </w:rPr>
  </w:style>
  <w:style w:type="paragraph" w:customStyle="1" w:styleId="xmsonormal">
    <w:name w:val="x_msonormal"/>
    <w:basedOn w:val="Normal"/>
    <w:rsid w:val="006A6683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96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309</Words>
  <Characters>1762</Characters>
  <Application>Microsoft Office Outlook</Application>
  <DocSecurity>0</DocSecurity>
  <Lines>0</Lines>
  <Paragraphs>0</Paragraphs>
  <ScaleCrop>false</ScaleCrop>
  <Company>Counsil of Ministers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П У Б Л И К А   Б Ъ Л Г А Р И Я</dc:title>
  <dc:subject/>
  <dc:creator>Бойка Владова</dc:creator>
  <cp:keywords/>
  <dc:description/>
  <cp:lastModifiedBy>Румяна Русева</cp:lastModifiedBy>
  <cp:revision>2</cp:revision>
  <cp:lastPrinted>2019-07-10T10:19:00Z</cp:lastPrinted>
  <dcterms:created xsi:type="dcterms:W3CDTF">2019-07-11T07:05:00Z</dcterms:created>
  <dcterms:modified xsi:type="dcterms:W3CDTF">2019-07-11T07:05:00Z</dcterms:modified>
</cp:coreProperties>
</file>